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A55" w:rsidRPr="0065063D" w:rsidRDefault="0065063D" w:rsidP="0065063D">
      <w:pPr>
        <w:pStyle w:val="aa"/>
        <w:jc w:val="center"/>
        <w:rPr>
          <w:b/>
          <w:noProof/>
          <w:sz w:val="44"/>
          <w:szCs w:val="44"/>
        </w:rPr>
      </w:pPr>
      <w:r w:rsidRPr="0065063D">
        <w:rPr>
          <w:b/>
          <w:noProof/>
          <w:sz w:val="44"/>
          <w:szCs w:val="44"/>
        </w:rPr>
        <w:t xml:space="preserve">как преодолеть </w:t>
      </w:r>
      <w:r w:rsidR="00937A55" w:rsidRPr="0065063D">
        <w:rPr>
          <w:b/>
          <w:noProof/>
          <w:sz w:val="44"/>
          <w:szCs w:val="44"/>
        </w:rPr>
        <w:t>тревожност</w:t>
      </w:r>
      <w:r w:rsidRPr="0065063D">
        <w:rPr>
          <w:b/>
          <w:noProof/>
          <w:sz w:val="44"/>
          <w:szCs w:val="44"/>
        </w:rPr>
        <w:t>ь</w:t>
      </w:r>
      <w:r w:rsidR="00937A55" w:rsidRPr="0065063D">
        <w:rPr>
          <w:b/>
          <w:noProof/>
          <w:sz w:val="44"/>
          <w:szCs w:val="44"/>
        </w:rPr>
        <w:t xml:space="preserve">, </w:t>
      </w:r>
      <w:r w:rsidRPr="0065063D">
        <w:rPr>
          <w:b/>
          <w:noProof/>
          <w:sz w:val="44"/>
          <w:szCs w:val="44"/>
        </w:rPr>
        <w:t>беспокойств</w:t>
      </w:r>
      <w:r w:rsidRPr="0065063D">
        <w:rPr>
          <w:b/>
          <w:noProof/>
          <w:sz w:val="44"/>
          <w:szCs w:val="44"/>
        </w:rPr>
        <w:t xml:space="preserve">о </w:t>
      </w:r>
      <w:r w:rsidR="00937A55" w:rsidRPr="0065063D">
        <w:rPr>
          <w:b/>
          <w:noProof/>
          <w:sz w:val="44"/>
          <w:szCs w:val="44"/>
        </w:rPr>
        <w:t>стресс</w:t>
      </w:r>
    </w:p>
    <w:tbl>
      <w:tblPr>
        <w:tblStyle w:val="ac"/>
        <w:tblW w:w="5000" w:type="pct"/>
        <w:jc w:val="center"/>
        <w:tblLook w:val="0600" w:firstRow="0" w:lastRow="0" w:firstColumn="0" w:lastColumn="0" w:noHBand="1" w:noVBand="1"/>
      </w:tblPr>
      <w:tblGrid>
        <w:gridCol w:w="5755"/>
      </w:tblGrid>
      <w:tr w:rsidR="00881E6A" w:rsidRPr="00187F54" w:rsidTr="00091486">
        <w:trPr>
          <w:trHeight w:val="6336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E6A" w:rsidRPr="00187F54" w:rsidRDefault="003A0FD1" w:rsidP="00091486">
            <w:pPr>
              <w:jc w:val="center"/>
              <w:rPr>
                <w:noProof/>
                <w:vertAlign w:val="subscript"/>
              </w:rPr>
            </w:pPr>
            <w:r w:rsidRPr="00187F54">
              <w:rPr>
                <w:noProof/>
                <w:vertAlign w:val="subscript"/>
                <w:lang w:eastAsia="ru-RU"/>
              </w:rPr>
              <mc:AlternateContent>
                <mc:Choice Requires="wps">
                  <w:drawing>
                    <wp:inline distT="0" distB="0" distL="0" distR="0" wp14:anchorId="61CC73D7" wp14:editId="7B84FA22">
                      <wp:extent cx="2609850" cy="3495675"/>
                      <wp:effectExtent l="0" t="0" r="0" b="0"/>
                      <wp:docPr id="2" name="Прямоугольник 2" descr="Рисунок цветк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34956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4157" w:rsidRDefault="004A4157" w:rsidP="00955A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1CC73D7" id="Прямоугольник 2" o:spid="_x0000_s1026" alt="Рисунок цветка" style="width:205.5pt;height:2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" stroked="f" strokeweight="1pt">
                      <v:fill r:id="rId10" o:title="Рисунок цветка" recolor="t" rotate="t" type="frame"/>
                      <v:textbox>
                        <w:txbxContent>
                          <w:p w:rsidR="004A4157" w:rsidRDefault="004A4157" w:rsidP="00955AF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C37E9A" w:rsidRPr="0065063D" w:rsidRDefault="0065063D" w:rsidP="0033256C">
      <w:pPr>
        <w:pStyle w:val="af"/>
        <w:rPr>
          <w:b/>
          <w:noProof/>
          <w:color w:val="2EB0FF" w:themeColor="accent6" w:themeTint="99"/>
          <w:sz w:val="36"/>
          <w:szCs w:val="36"/>
        </w:rPr>
      </w:pPr>
      <w:r w:rsidRPr="0065063D">
        <w:rPr>
          <w:noProof/>
          <w:color w:val="2EB0FF" w:themeColor="accent6" w:themeTint="99"/>
          <w:sz w:val="36"/>
          <w:szCs w:val="36"/>
        </w:rPr>
        <w:t>Составитель:</w:t>
      </w:r>
      <w:r w:rsidRPr="0065063D">
        <w:rPr>
          <w:b/>
          <w:noProof/>
          <w:color w:val="2EB0FF" w:themeColor="accent6" w:themeTint="99"/>
          <w:sz w:val="36"/>
          <w:szCs w:val="36"/>
        </w:rPr>
        <w:t>Скиба Мария</w:t>
      </w:r>
      <w:bookmarkStart w:id="0" w:name="_GoBack"/>
      <w:bookmarkEnd w:id="0"/>
    </w:p>
    <w:sdt>
      <w:sdtPr>
        <w:rPr>
          <w:b/>
          <w:color w:val="415717"/>
          <w:sz w:val="44"/>
        </w:rPr>
        <w:id w:val="1585188391"/>
        <w:placeholder>
          <w:docPart w:val="84A7227930604DD08BFF01755E609F0A"/>
        </w:placeholder>
        <w:temporary/>
        <w:showingPlcHdr/>
      </w:sdtPr>
      <w:sdtEndPr>
        <w:rPr>
          <w:b w:val="0"/>
          <w:color w:val="FFFFFF" w:themeColor="background1"/>
          <w:sz w:val="22"/>
        </w:rPr>
      </w:sdtEndPr>
      <w:sdtContent>
        <w:p w:rsidR="00B16D77" w:rsidRPr="00FC742D" w:rsidRDefault="00B16D77" w:rsidP="00B16D77">
          <w:pPr>
            <w:pStyle w:val="ae"/>
          </w:pPr>
          <w:r w:rsidRPr="00FC742D">
            <w:rPr>
              <w:lang w:bidi="ru-RU"/>
            </w:rPr>
            <w:t>Оглавление</w:t>
          </w:r>
        </w:p>
      </w:sdtContent>
    </w:sdt>
    <w:p w:rsidR="00B16D77" w:rsidRPr="00FC742D" w:rsidRDefault="00B16D77" w:rsidP="00B16D77">
      <w:pPr>
        <w:pStyle w:val="11"/>
        <w:rPr>
          <w:rStyle w:val="af8"/>
        </w:rPr>
      </w:pPr>
      <w:r>
        <w:rPr>
          <w:lang w:bidi="ru-RU"/>
        </w:rPr>
        <w:t>Введение</w:t>
      </w:r>
      <w:r w:rsidRPr="00FC742D">
        <w:rPr>
          <w:lang w:bidi="ru-RU"/>
        </w:rPr>
        <w:tab/>
      </w:r>
      <w:r w:rsidR="00B27256">
        <w:rPr>
          <w:lang w:bidi="ru-RU"/>
        </w:rPr>
        <w:t>……………………………………………</w:t>
      </w:r>
      <w:r w:rsidR="00B27256">
        <w:rPr>
          <w:rStyle w:val="af8"/>
          <w:lang w:bidi="ru-RU"/>
        </w:rPr>
        <w:t>3</w:t>
      </w:r>
    </w:p>
    <w:p w:rsidR="00B16D77" w:rsidRPr="00FC742D" w:rsidRDefault="004F25B4" w:rsidP="00B16D77">
      <w:pPr>
        <w:pStyle w:val="11"/>
      </w:pPr>
      <w:r>
        <w:rPr>
          <w:lang w:bidi="ru-RU"/>
        </w:rPr>
        <w:t>Понятие стресса и стрессоустойчивости</w:t>
      </w:r>
      <w:r w:rsidR="00B16D77" w:rsidRPr="00FC742D">
        <w:rPr>
          <w:lang w:bidi="ru-RU"/>
        </w:rPr>
        <w:tab/>
      </w:r>
      <w:r w:rsidR="00B27256">
        <w:rPr>
          <w:lang w:bidi="ru-RU"/>
        </w:rPr>
        <w:t>……….</w:t>
      </w:r>
      <w:r w:rsidR="00B27256">
        <w:rPr>
          <w:rStyle w:val="af8"/>
          <w:lang w:bidi="ru-RU"/>
        </w:rPr>
        <w:t>4</w:t>
      </w:r>
    </w:p>
    <w:p w:rsidR="00B16D77" w:rsidRPr="00FC742D" w:rsidRDefault="00B27256" w:rsidP="00B16D77">
      <w:pPr>
        <w:pStyle w:val="11"/>
      </w:pPr>
      <w:r w:rsidRPr="00187F54">
        <w:rPr>
          <w:lang w:eastAsia="ru-RU"/>
        </w:rPr>
        <w:drawing>
          <wp:anchor distT="0" distB="0" distL="114300" distR="114300" simplePos="0" relativeHeight="251682304" behindDoc="1" locked="0" layoutInCell="1" allowOverlap="1" wp14:anchorId="41BEF381" wp14:editId="559071E1">
            <wp:simplePos x="0" y="0"/>
            <wp:positionH relativeFrom="margin">
              <wp:posOffset>-715010</wp:posOffset>
            </wp:positionH>
            <wp:positionV relativeFrom="paragraph">
              <wp:posOffset>214630</wp:posOffset>
            </wp:positionV>
            <wp:extent cx="1704975" cy="3910965"/>
            <wp:effectExtent l="0" t="0" r="0" b="0"/>
            <wp:wrapTight wrapText="right">
              <wp:wrapPolygon edited="0">
                <wp:start x="6758" y="421"/>
                <wp:lineTo x="2896" y="1473"/>
                <wp:lineTo x="2172" y="2525"/>
                <wp:lineTo x="2413" y="2841"/>
                <wp:lineTo x="4344" y="3998"/>
                <wp:lineTo x="241" y="5576"/>
                <wp:lineTo x="1689" y="7365"/>
                <wp:lineTo x="1689" y="7575"/>
                <wp:lineTo x="2896" y="8312"/>
                <wp:lineTo x="4827" y="9048"/>
                <wp:lineTo x="4103" y="9259"/>
                <wp:lineTo x="483" y="10732"/>
                <wp:lineTo x="0" y="11258"/>
                <wp:lineTo x="0" y="12310"/>
                <wp:lineTo x="3137" y="12731"/>
                <wp:lineTo x="7964" y="14098"/>
                <wp:lineTo x="8930" y="14098"/>
                <wp:lineTo x="5551" y="14624"/>
                <wp:lineTo x="3620" y="15256"/>
                <wp:lineTo x="3861" y="16097"/>
                <wp:lineTo x="5792" y="17465"/>
                <wp:lineTo x="7240" y="19149"/>
                <wp:lineTo x="9895" y="20832"/>
                <wp:lineTo x="11102" y="21358"/>
                <wp:lineTo x="12067" y="21358"/>
                <wp:lineTo x="12308" y="20411"/>
                <wp:lineTo x="11343" y="19885"/>
                <wp:lineTo x="8930" y="19149"/>
                <wp:lineTo x="12550" y="17676"/>
                <wp:lineTo x="14239" y="17150"/>
                <wp:lineTo x="15687" y="16203"/>
                <wp:lineTo x="15204" y="15782"/>
                <wp:lineTo x="16170" y="15677"/>
                <wp:lineTo x="15687" y="14519"/>
                <wp:lineTo x="14239" y="14098"/>
                <wp:lineTo x="14963" y="11994"/>
                <wp:lineTo x="13032" y="10521"/>
                <wp:lineTo x="8206" y="9259"/>
                <wp:lineTo x="6275" y="9048"/>
                <wp:lineTo x="10619" y="7365"/>
                <wp:lineTo x="13756" y="7154"/>
                <wp:lineTo x="20273" y="5576"/>
                <wp:lineTo x="20031" y="5261"/>
                <wp:lineTo x="17377" y="3998"/>
                <wp:lineTo x="17859" y="2630"/>
                <wp:lineTo x="17859" y="1894"/>
                <wp:lineTo x="15204" y="1473"/>
                <wp:lineTo x="7723" y="421"/>
                <wp:lineTo x="6758" y="421"/>
              </wp:wrapPolygon>
            </wp:wrapTight>
            <wp:docPr id="3" name="Рисунок 3" descr="Цветы на стеб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wo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6F8">
        <w:rPr>
          <w:lang w:bidi="ru-RU"/>
        </w:rPr>
        <w:t xml:space="preserve">Влияние стресса на здоровье </w:t>
      </w:r>
      <w:r w:rsidR="00B16D77" w:rsidRPr="00FC742D">
        <w:rPr>
          <w:lang w:bidi="ru-RU"/>
        </w:rPr>
        <w:tab/>
      </w:r>
      <w:r>
        <w:rPr>
          <w:lang w:bidi="ru-RU"/>
        </w:rPr>
        <w:t>……………………</w:t>
      </w:r>
      <w:r>
        <w:rPr>
          <w:rStyle w:val="af8"/>
          <w:lang w:bidi="ru-RU"/>
        </w:rPr>
        <w:t>5</w:t>
      </w:r>
    </w:p>
    <w:p w:rsidR="00B16D77" w:rsidRPr="00B27256" w:rsidRDefault="00B27256" w:rsidP="00B16D77">
      <w:pPr>
        <w:pStyle w:val="11"/>
        <w:rPr>
          <w:rStyle w:val="af8"/>
          <w:b w:val="0"/>
          <w:bCs w:val="0"/>
          <w:color w:val="auto"/>
          <w:sz w:val="24"/>
          <w:szCs w:val="20"/>
          <w:lang w:bidi="ru-RU"/>
        </w:rPr>
      </w:pPr>
      <w:r>
        <w:rPr>
          <w:lang w:bidi="ru-RU"/>
        </w:rPr>
        <w:t xml:space="preserve">Как развить стрессоустойчивость………. </w:t>
      </w:r>
      <w:r>
        <w:rPr>
          <w:rStyle w:val="af8"/>
          <w:lang w:bidi="ru-RU"/>
        </w:rPr>
        <w:t>6</w:t>
      </w:r>
    </w:p>
    <w:p w:rsidR="00B27256" w:rsidRPr="00B27256" w:rsidRDefault="00B27256" w:rsidP="00B27256">
      <w:pPr>
        <w:tabs>
          <w:tab w:val="right" w:leader="dot" w:pos="5030"/>
        </w:tabs>
        <w:spacing w:after="100"/>
        <w:rPr>
          <w:rFonts w:asciiTheme="majorHAnsi" w:hAnsiTheme="majorHAnsi"/>
          <w:b/>
          <w:bCs/>
          <w:noProof/>
          <w:color w:val="444D26" w:themeColor="text2"/>
          <w:spacing w:val="15"/>
          <w:szCs w:val="28"/>
        </w:rPr>
      </w:pPr>
      <w:r>
        <w:rPr>
          <w:rFonts w:asciiTheme="majorHAnsi" w:hAnsiTheme="majorHAnsi"/>
          <w:noProof/>
          <w:spacing w:val="15"/>
          <w:sz w:val="24"/>
          <w:lang w:bidi="ru-RU"/>
        </w:rPr>
        <w:t>С чего начать борьбу по стрессом…</w:t>
      </w:r>
      <w:r>
        <w:rPr>
          <w:rFonts w:asciiTheme="majorHAnsi" w:hAnsiTheme="majorHAnsi"/>
          <w:b/>
          <w:bCs/>
          <w:noProof/>
          <w:color w:val="444D26" w:themeColor="text2"/>
          <w:spacing w:val="15"/>
          <w:szCs w:val="28"/>
          <w:lang w:bidi="ru-RU"/>
        </w:rPr>
        <w:t>7</w:t>
      </w:r>
    </w:p>
    <w:p w:rsidR="00B27256" w:rsidRDefault="00B27256" w:rsidP="00B27256">
      <w:pPr>
        <w:tabs>
          <w:tab w:val="right" w:leader="dot" w:pos="5030"/>
        </w:tabs>
        <w:spacing w:after="100"/>
        <w:rPr>
          <w:rFonts w:asciiTheme="majorHAnsi" w:hAnsiTheme="majorHAnsi"/>
          <w:noProof/>
          <w:spacing w:val="15"/>
          <w:sz w:val="24"/>
          <w:lang w:bidi="ru-RU"/>
        </w:rPr>
      </w:pPr>
      <w:r>
        <w:rPr>
          <w:rFonts w:asciiTheme="majorHAnsi" w:hAnsiTheme="majorHAnsi"/>
          <w:noProof/>
          <w:spacing w:val="15"/>
          <w:sz w:val="24"/>
          <w:lang w:bidi="ru-RU"/>
        </w:rPr>
        <w:t>Способы борьбы со стрессом………</w:t>
      </w:r>
      <w:r>
        <w:rPr>
          <w:rFonts w:asciiTheme="majorHAnsi" w:hAnsiTheme="majorHAnsi"/>
          <w:b/>
          <w:bCs/>
          <w:noProof/>
          <w:color w:val="444D26" w:themeColor="text2"/>
          <w:spacing w:val="15"/>
          <w:szCs w:val="28"/>
          <w:lang w:bidi="ru-RU"/>
        </w:rPr>
        <w:t>8</w:t>
      </w:r>
    </w:p>
    <w:p w:rsidR="00B27256" w:rsidRPr="00B27256" w:rsidRDefault="00B27256" w:rsidP="00B27256">
      <w:pPr>
        <w:tabs>
          <w:tab w:val="right" w:leader="dot" w:pos="5030"/>
        </w:tabs>
        <w:spacing w:after="100"/>
        <w:rPr>
          <w:rFonts w:asciiTheme="majorHAnsi" w:hAnsiTheme="majorHAnsi"/>
          <w:b/>
          <w:bCs/>
          <w:noProof/>
          <w:color w:val="444D26" w:themeColor="text2"/>
          <w:spacing w:val="15"/>
          <w:szCs w:val="28"/>
        </w:rPr>
      </w:pPr>
    </w:p>
    <w:p w:rsidR="00B27256" w:rsidRPr="00B27256" w:rsidRDefault="00B27256" w:rsidP="00B27256">
      <w:pPr>
        <w:rPr>
          <w:lang w:bidi="ru-RU"/>
        </w:rPr>
      </w:pPr>
    </w:p>
    <w:p w:rsidR="001F4567" w:rsidRPr="001F4567" w:rsidRDefault="001F4567" w:rsidP="00B27256">
      <w:pPr>
        <w:pStyle w:val="21"/>
        <w:ind w:left="0"/>
        <w:rPr>
          <w:lang w:bidi="ru-RU"/>
        </w:rPr>
        <w:sectPr w:rsidR="001F4567" w:rsidRPr="001F4567" w:rsidSect="008A0145">
          <w:footerReference w:type="default" r:id="rId12"/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:rsidR="00CA45BA" w:rsidRPr="00B27256" w:rsidRDefault="001F4567" w:rsidP="001F4567">
      <w:pPr>
        <w:pStyle w:val="14"/>
        <w:rPr>
          <w:sz w:val="36"/>
          <w:szCs w:val="36"/>
        </w:rPr>
      </w:pPr>
      <w:bookmarkStart w:id="1" w:name="_Toc22218443"/>
      <w:r w:rsidRPr="00B27256">
        <w:rPr>
          <w:sz w:val="36"/>
          <w:szCs w:val="36"/>
        </w:rPr>
        <w:lastRenderedPageBreak/>
        <w:t>Введение</w:t>
      </w:r>
    </w:p>
    <w:p w:rsidR="00B16D77" w:rsidRDefault="00B16D77" w:rsidP="004F25B4">
      <w:pPr>
        <w:jc w:val="both"/>
        <w:rPr>
          <w:rFonts w:asciiTheme="majorHAnsi" w:hAnsiTheme="majorHAnsi"/>
          <w:color w:val="0D0D0D" w:themeColor="text1" w:themeTint="F2"/>
          <w:sz w:val="28"/>
          <w:szCs w:val="28"/>
        </w:rPr>
      </w:pPr>
      <w:r w:rsidRPr="00B16D77">
        <w:rPr>
          <w:rFonts w:asciiTheme="majorHAnsi" w:hAnsiTheme="majorHAnsi"/>
          <w:color w:val="0D0D0D" w:themeColor="text1" w:themeTint="F2"/>
          <w:sz w:val="28"/>
          <w:szCs w:val="28"/>
        </w:rPr>
        <w:t xml:space="preserve">Наверное, каждый из нас неоднократно ощущал на себе, что такое стресс. Более того — многие пребывают в этом состоянии каждый день, начиная с пробуждения и заканчивая отходом ко сну. Звонок будильника, утренняя суета, пробки по дороге на работу, давление со стороны начальства и другие </w:t>
      </w:r>
      <w:r w:rsidR="004F25B4">
        <w:rPr>
          <w:rFonts w:asciiTheme="majorHAnsi" w:hAnsiTheme="majorHAnsi"/>
          <w:color w:val="0D0D0D" w:themeColor="text1" w:themeTint="F2"/>
          <w:sz w:val="28"/>
          <w:szCs w:val="28"/>
        </w:rPr>
        <w:t xml:space="preserve">стрессовые </w:t>
      </w:r>
      <w:r w:rsidRPr="00B16D77">
        <w:rPr>
          <w:rFonts w:asciiTheme="majorHAnsi" w:hAnsiTheme="majorHAnsi"/>
          <w:color w:val="0D0D0D" w:themeColor="text1" w:themeTint="F2"/>
          <w:sz w:val="28"/>
          <w:szCs w:val="28"/>
        </w:rPr>
        <w:t>ситуации, повторяющиеся из раза в раз. Может показаться, что стресс — неизбежное явление, бороться с которым в условиях городской жизни попросту бессмысленно.</w:t>
      </w:r>
    </w:p>
    <w:p w:rsidR="004F25B4" w:rsidRDefault="004F25B4" w:rsidP="00B16D77">
      <w:pPr>
        <w:rPr>
          <w:rFonts w:asciiTheme="majorHAnsi" w:hAnsiTheme="majorHAnsi"/>
          <w:color w:val="0D0D0D" w:themeColor="text1" w:themeTint="F2"/>
          <w:sz w:val="28"/>
          <w:szCs w:val="28"/>
        </w:rPr>
      </w:pPr>
    </w:p>
    <w:p w:rsidR="004F25B4" w:rsidRDefault="004F25B4" w:rsidP="00B16D77">
      <w:pPr>
        <w:rPr>
          <w:rFonts w:asciiTheme="majorHAnsi" w:hAnsiTheme="majorHAnsi"/>
          <w:color w:val="0D0D0D" w:themeColor="text1" w:themeTint="F2"/>
          <w:sz w:val="28"/>
          <w:szCs w:val="28"/>
        </w:rPr>
      </w:pPr>
    </w:p>
    <w:p w:rsidR="004F25B4" w:rsidRDefault="004F25B4" w:rsidP="00B16D77">
      <w:pPr>
        <w:rPr>
          <w:rFonts w:asciiTheme="majorHAnsi" w:hAnsiTheme="majorHAnsi"/>
          <w:color w:val="0D0D0D" w:themeColor="text1" w:themeTint="F2"/>
          <w:sz w:val="28"/>
          <w:szCs w:val="28"/>
        </w:rPr>
      </w:pPr>
      <w:r w:rsidRPr="004F25B4">
        <w:rPr>
          <w:rFonts w:asciiTheme="majorHAnsi" w:hAnsiTheme="majorHAnsi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517265" cy="1806163"/>
            <wp:effectExtent l="0" t="0" r="6985" b="3810"/>
            <wp:docPr id="14" name="Рисунок 14" descr="https://avatars.mds.yandex.net/get-zen_doc/60857/pub_5ba0eabf12921700aa69633f_5ba0ebc098cb7300abb28c0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60857/pub_5ba0eabf12921700aa69633f_5ba0ebc098cb7300abb28c01/scale_2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8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77" w:rsidRPr="008436F8" w:rsidRDefault="008436F8" w:rsidP="008436F8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noProof/>
        </w:rPr>
      </w:pPr>
      <w:r w:rsidRPr="008436F8">
        <w:rPr>
          <w:rFonts w:asciiTheme="majorHAnsi" w:hAnsiTheme="majorHAnsi" w:cs="Arial"/>
          <w:color w:val="000000"/>
          <w:sz w:val="36"/>
          <w:szCs w:val="36"/>
          <w:lang w:bidi="ru-RU"/>
        </w:rPr>
        <w:lastRenderedPageBreak/>
        <w:t>Понятие стресса и стрессоустойчивости</w:t>
      </w:r>
      <w:r w:rsidRPr="008436F8">
        <w:rPr>
          <w:noProof/>
        </w:rPr>
        <w:t xml:space="preserve"> </w:t>
      </w:r>
      <w:r w:rsidR="00C11277" w:rsidRPr="00187F54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53BAB4E" wp14:editId="5D278CED">
                <wp:simplePos x="0" y="0"/>
                <wp:positionH relativeFrom="page">
                  <wp:posOffset>-190500</wp:posOffset>
                </wp:positionH>
                <wp:positionV relativeFrom="page">
                  <wp:align>center</wp:align>
                </wp:positionV>
                <wp:extent cx="6229350" cy="7829550"/>
                <wp:effectExtent l="0" t="0" r="0" b="0"/>
                <wp:wrapNone/>
                <wp:docPr id="20" name="Прямоугольник 20" descr="Декоративная рамка из чернильных пяте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8295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duotone>
                              <a:prstClr val="black"/>
                              <a:srgbClr val="0066A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4C25B" id="Прямоугольник 20" o:spid="_x0000_s1026" alt="Декоративная рамка из чернильных пятен" style="position:absolute;margin-left:-15pt;margin-top:0;width:490.5pt;height:616.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" stroked="f" strokeweight="1pt">
                <v:fill r:id="rId15" o:title="Декоративная рамка из чернильных пятен" recolor="t" rotate="t" type="frame"/>
                <v:imagedata recolortarget="black"/>
                <w10:wrap anchorx="page" anchory="page"/>
              </v:rect>
            </w:pict>
          </mc:Fallback>
        </mc:AlternateContent>
      </w:r>
    </w:p>
    <w:p w:rsidR="00C11277" w:rsidRDefault="00362FB8" w:rsidP="00362FB8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   </w:t>
      </w:r>
      <w:r w:rsidR="00C11277" w:rsidRPr="00C11277">
        <w:rPr>
          <w:rFonts w:asciiTheme="majorHAnsi" w:hAnsiTheme="majorHAnsi" w:cs="Arial"/>
          <w:b/>
          <w:color w:val="000000"/>
          <w:sz w:val="28"/>
          <w:szCs w:val="28"/>
        </w:rPr>
        <w:t>Стресс</w:t>
      </w:r>
      <w:r w:rsidR="00C11277" w:rsidRPr="00C11277">
        <w:rPr>
          <w:rFonts w:asciiTheme="majorHAnsi" w:hAnsiTheme="majorHAnsi" w:cs="Arial"/>
          <w:color w:val="000000"/>
          <w:sz w:val="28"/>
          <w:szCs w:val="28"/>
        </w:rPr>
        <w:t xml:space="preserve"> – это ответная реакция организма на неблагоприятное воздействие негативных внешних факторов. Стресс приводит к нарушениям в работе организма, и в большей степени страдает нервная система.</w:t>
      </w:r>
    </w:p>
    <w:p w:rsidR="00C11277" w:rsidRPr="00C11277" w:rsidRDefault="00362FB8" w:rsidP="00362FB8">
      <w:pPr>
        <w:pStyle w:val="article-renderblock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</w:t>
      </w:r>
      <w:r w:rsidR="00C11277" w:rsidRPr="00C11277">
        <w:rPr>
          <w:rFonts w:asciiTheme="majorHAnsi" w:hAnsiTheme="majorHAnsi" w:cs="Arial"/>
          <w:color w:val="000000"/>
          <w:sz w:val="28"/>
          <w:szCs w:val="28"/>
        </w:rPr>
        <w:t>Как бороться со всеми проявлениями стресса одновременно? Ответ один –</w:t>
      </w:r>
      <w:r w:rsidR="008436F8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C11277" w:rsidRPr="00C11277">
        <w:rPr>
          <w:rFonts w:asciiTheme="majorHAnsi" w:hAnsiTheme="majorHAnsi" w:cs="Arial"/>
          <w:color w:val="000000"/>
          <w:sz w:val="28"/>
          <w:szCs w:val="28"/>
        </w:rPr>
        <w:t>развивать у себя навык </w:t>
      </w:r>
      <w:r w:rsidR="00C11277" w:rsidRPr="00C11277">
        <w:rPr>
          <w:rFonts w:asciiTheme="majorHAnsi" w:hAnsiTheme="majorHAnsi" w:cs="Arial"/>
          <w:b/>
          <w:bCs/>
          <w:color w:val="000000"/>
          <w:sz w:val="28"/>
          <w:szCs w:val="28"/>
        </w:rPr>
        <w:t>стрессоустойчивости</w:t>
      </w:r>
      <w:r w:rsidR="00C11277" w:rsidRPr="00C11277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C11277" w:rsidRPr="00C11277" w:rsidRDefault="00362FB8" w:rsidP="00362FB8">
      <w:pPr>
        <w:pStyle w:val="article-renderblock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   </w:t>
      </w:r>
      <w:r w:rsidR="00C11277" w:rsidRPr="00C11277">
        <w:rPr>
          <w:rFonts w:asciiTheme="majorHAnsi" w:hAnsiTheme="majorHAnsi" w:cs="Arial"/>
          <w:b/>
          <w:bCs/>
          <w:color w:val="000000"/>
          <w:sz w:val="28"/>
          <w:szCs w:val="28"/>
        </w:rPr>
        <w:t>Стрессоустойчивость </w:t>
      </w:r>
      <w:r w:rsidR="00C11277" w:rsidRPr="00C11277">
        <w:rPr>
          <w:rFonts w:asciiTheme="majorHAnsi" w:hAnsiTheme="majorHAnsi" w:cs="Arial"/>
          <w:color w:val="000000"/>
          <w:sz w:val="28"/>
          <w:szCs w:val="28"/>
        </w:rPr>
        <w:t>– это способность, с помощью которого человек может относительно легко абстрагироваться от воздействия внешних раздражителей и выполнять возложенные на него задачи. Такое умение приспосабливаться к независящим от вас и зачастую негативным факторам не только увеличивает продуктивность и восстанавливает работоспособность, но и положительно сказывается здоровье.</w:t>
      </w:r>
    </w:p>
    <w:p w:rsidR="004F25B4" w:rsidRDefault="004F25B4" w:rsidP="00362FB8">
      <w:pPr>
        <w:spacing w:line="240" w:lineRule="auto"/>
        <w:jc w:val="both"/>
        <w:rPr>
          <w:rFonts w:asciiTheme="majorHAnsi" w:hAnsiTheme="majorHAnsi"/>
          <w:color w:val="0D0D0D" w:themeColor="text1" w:themeTint="F2"/>
          <w:sz w:val="28"/>
          <w:szCs w:val="28"/>
        </w:rPr>
      </w:pPr>
    </w:p>
    <w:p w:rsidR="004F25B4" w:rsidRPr="00B16D77" w:rsidRDefault="004F25B4" w:rsidP="00B16D77">
      <w:pPr>
        <w:rPr>
          <w:rFonts w:asciiTheme="majorHAnsi" w:hAnsiTheme="majorHAnsi"/>
          <w:color w:val="0D0D0D" w:themeColor="text1" w:themeTint="F2"/>
          <w:sz w:val="28"/>
          <w:szCs w:val="28"/>
        </w:rPr>
      </w:pPr>
    </w:p>
    <w:p w:rsidR="00362FB8" w:rsidRDefault="00E94073" w:rsidP="00362FB8">
      <w:pPr>
        <w:pStyle w:val="16"/>
        <w:spacing w:after="0" w:line="240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187F5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B4AB29E" wp14:editId="5BB3458B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5334000" cy="7772400"/>
                <wp:effectExtent l="0" t="0" r="0" b="0"/>
                <wp:wrapNone/>
                <wp:docPr id="21" name="Прямоугольник 1" descr="декоративный фон в виде капель чернил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duotone>
                              <a:prstClr val="black"/>
                              <a:srgbClr val="F3A447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4157" w:rsidRPr="008436F8" w:rsidRDefault="004A4157" w:rsidP="008436F8">
                            <w:pPr>
                              <w:spacing w:before="0" w:after="0"/>
                              <w:ind w:left="2160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8436F8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Влияние стресса на здоровье</w:t>
                            </w:r>
                          </w:p>
                          <w:p w:rsidR="004A4157" w:rsidRPr="00362FB8" w:rsidRDefault="004A4157" w:rsidP="008436F8">
                            <w:pPr>
                              <w:spacing w:before="0" w:after="0"/>
                              <w:ind w:left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Частое или постоянное пребывание в неприятной и напряженной обстановке приводит к последствиям на физиологическом уровне. С чем же придется столкнуться вашему организму из-за постоянного напряжения?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Повышение выработки глюкозы для увеличения объема энергии приводит к развитию сахарного диабета.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Сокращение вилочковой железы, отвечающей за выработку лейкоцитов, значительно ослабляет общий иммунитет.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Постоянное напряжение и сокращение мышц постепенно приводит к их разрушению.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Излишнее расширение капилляров нередко ста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новится причиной их разрывов. В </w:t>
                            </w: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результате образовываются гематомы и нарушается кровообращение.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Нарушение обмена веществ становится причиной отравления токсинами, которые в обычном состоянии просто выводятся из организма.</w:t>
                            </w:r>
                          </w:p>
                          <w:p w:rsidR="004A4157" w:rsidRPr="00362FB8" w:rsidRDefault="004A4157" w:rsidP="008436F8">
                            <w:pPr>
                              <w:spacing w:before="0" w:after="0"/>
                              <w:ind w:left="72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Страдает также и психосоматическое здоровье, получая дозу негативного влияния: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Перепады настроения, всплески агрессии,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Потеря интереса к окружающему миру, апатия,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Нарушение сна, тревожность,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Развитие неврозов, частые головные боли,</w:t>
                            </w:r>
                          </w:p>
                          <w:p w:rsidR="004A4157" w:rsidRPr="00362FB8" w:rsidRDefault="004A4157" w:rsidP="00362FB8">
                            <w:pPr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2FB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Упадок сил, повышенная сонливость,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AB29E" id="Прямоугольник 1" o:spid="_x0000_s1027" alt="декоративный фон в виде капель чернил" style="position:absolute;left:0;text-align:left;margin-left:368.8pt;margin-top:0;width:420pt;height:612pt;z-index:-251640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" stroked="f" strokeweight="1pt">
                <v:fill r:id="rId17" o:title="декоративный фон в виде капель чернил" recolor="t" rotate="t" type="frame"/>
                <v:imagedata recolortarget="black"/>
                <v:textbox>
                  <w:txbxContent>
                    <w:p w:rsidR="004A4157" w:rsidRPr="008436F8" w:rsidRDefault="004A4157" w:rsidP="008436F8">
                      <w:pPr>
                        <w:spacing w:before="0" w:after="0"/>
                        <w:ind w:left="2160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8436F8">
                        <w:rPr>
                          <w:rFonts w:asciiTheme="majorHAnsi" w:hAnsiTheme="majorHAnsi"/>
                          <w:sz w:val="36"/>
                          <w:szCs w:val="36"/>
                        </w:rPr>
                        <w:t>Влияние стресса на здоровье</w:t>
                      </w:r>
                    </w:p>
                    <w:p w:rsidR="004A4157" w:rsidRPr="00362FB8" w:rsidRDefault="004A4157" w:rsidP="008436F8">
                      <w:pPr>
                        <w:spacing w:before="0" w:after="0"/>
                        <w:ind w:left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   </w:t>
                      </w: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Частое или постоянное пребывание в неприятной и напряженной обстановке приводит к последствиям на физиологическом уровне. С чем же придется столкнуться вашему организму из-за постоянного напряжения?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Повышение выработки глюкозы для увеличения объема энергии приводит к развитию сахарного диабета.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Сокращение вилочковой железы, отвечающей за выработку лейкоцитов, значительно ослабляет общий иммунитет.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Постоянное напряжение и сокращение мышц постепенно приводит к их разрушению.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Излишнее расширение капилляров нередко ста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новится причиной их разрывов. В </w:t>
                      </w: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результате образовываются гематомы и нарушается кровообращение.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Нарушение обмена веществ становится причиной отравления токсинами, которые в обычном состоянии просто выводятся из организма.</w:t>
                      </w:r>
                    </w:p>
                    <w:p w:rsidR="004A4157" w:rsidRPr="00362FB8" w:rsidRDefault="004A4157" w:rsidP="008436F8">
                      <w:pPr>
                        <w:spacing w:before="0" w:after="0"/>
                        <w:ind w:left="72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</w:t>
                      </w: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Страдает также и психосоматическое здоровье, получая дозу негативного влияния: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Перепады настроения, всплески агрессии,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Потеря интереса к окружающему миру, апатия,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Нарушение сна, тревожность,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Развитие неврозов, частые головные боли,</w:t>
                      </w:r>
                    </w:p>
                    <w:p w:rsidR="004A4157" w:rsidRPr="00362FB8" w:rsidRDefault="004A4157" w:rsidP="00362FB8">
                      <w:pPr>
                        <w:numPr>
                          <w:ilvl w:val="0"/>
                          <w:numId w:val="2"/>
                        </w:numPr>
                        <w:spacing w:before="0"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2FB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Упадок сил, повышенная сонливость,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eastAsia="Calibri" w:cs="Times New Roman"/>
          <w:color w:val="auto"/>
          <w:sz w:val="28"/>
          <w:szCs w:val="28"/>
        </w:rPr>
        <w:t xml:space="preserve"> </w:t>
      </w:r>
    </w:p>
    <w:p w:rsidR="001B03BE" w:rsidRDefault="008436F8" w:rsidP="00362FB8">
      <w:pPr>
        <w:pStyle w:val="16"/>
        <w:spacing w:after="0" w:line="240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187F5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57CAC68" wp14:editId="3AEEE986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5353050" cy="7772400"/>
                <wp:effectExtent l="0" t="0" r="0" b="0"/>
                <wp:wrapNone/>
                <wp:docPr id="4" name="Прямоугольник 1" descr="декоративный фон в виде капель чернил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duotone>
                              <a:prstClr val="black"/>
                              <a:srgbClr val="F3A447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4157" w:rsidRPr="001B03BE" w:rsidRDefault="004A4157" w:rsidP="006756B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1B03BE">
                              <w:rPr>
                                <w:rFonts w:asciiTheme="majorHAnsi" w:hAnsiTheme="majorHAnsi" w:cs="Cambria"/>
                                <w:sz w:val="36"/>
                                <w:szCs w:val="36"/>
                              </w:rPr>
                              <w:t>Как</w:t>
                            </w:r>
                            <w:r w:rsidRPr="001B03B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36"/>
                                <w:szCs w:val="36"/>
                              </w:rPr>
                              <w:t>развить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36"/>
                                <w:szCs w:val="36"/>
                              </w:rPr>
                              <w:t>стрессоустойчивость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4A4157" w:rsidRPr="001B03BE" w:rsidRDefault="004A4157" w:rsidP="001B03BE">
                            <w:pPr>
                              <w:ind w:left="36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 xml:space="preserve">      Развитие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навыков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стрессоустойчивости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помогает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только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защитить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свой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организм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значительно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увеличить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собственную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эффективность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Есть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несколько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действенных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методов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помогающих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успешно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укрепить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защитные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функции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организма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4157" w:rsidRPr="001B03BE" w:rsidRDefault="004A4157" w:rsidP="001B03BE">
                            <w:pPr>
                              <w:pStyle w:val="af4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Правильная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оценка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ситуации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 «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Могу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ли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что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то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поменять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?</w:t>
                            </w:r>
                            <w:r w:rsidRPr="001B03BE">
                              <w:rPr>
                                <w:rFonts w:asciiTheme="majorHAnsi" w:hAnsiTheme="majorHAnsi" w:cs="Bauhaus 93"/>
                                <w:sz w:val="28"/>
                                <w:szCs w:val="28"/>
                              </w:rPr>
                              <w:t>»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понимать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что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некоторые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обстоятельства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зависят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нас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самих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потому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их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нужно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воспринимать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слишком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близко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к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сердцу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4157" w:rsidRPr="001B03BE" w:rsidRDefault="004A4157" w:rsidP="001B03B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Выход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эмоций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Нельзя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держать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себе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всё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накопившееся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раздражение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Выберите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способ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которые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поможет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вам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избавиться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от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негатива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выпустить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пар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  <w:r w:rsidRPr="001B03BE">
                              <w:rPr>
                                <w:rFonts w:asciiTheme="majorHAnsi" w:hAnsiTheme="majorHAnsi" w:cs="Bauhaus 93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A4157" w:rsidRPr="001B03BE" w:rsidRDefault="004A4157" w:rsidP="001B03B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Внимание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к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здоровью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Любая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болезнь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подрывает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защитные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функции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нервной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системы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вовремя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проводить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лечение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правильно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питаться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и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гулять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на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свежем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воздухе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каждый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03BE">
                              <w:rPr>
                                <w:rFonts w:asciiTheme="majorHAnsi" w:hAnsiTheme="majorHAnsi" w:cs="Cambria"/>
                                <w:sz w:val="28"/>
                                <w:szCs w:val="28"/>
                              </w:rPr>
                              <w:t>день</w:t>
                            </w:r>
                            <w:r w:rsidRPr="001B03B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4157" w:rsidRPr="001B03BE" w:rsidRDefault="004A4157" w:rsidP="001B03BE">
                            <w:pPr>
                              <w:ind w:left="72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A4157" w:rsidRPr="001B03BE" w:rsidRDefault="004A4157" w:rsidP="001B03B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CAC68" id="_x0000_s1028" alt="декоративный фон в виде капель чернил" style="position:absolute;left:0;text-align:left;margin-left:370.3pt;margin-top:0;width:421.5pt;height:612pt;z-index:-251632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" stroked="f" strokeweight="1pt">
                <v:fill r:id="rId17" o:title="декоративный фон в виде капель чернил" recolor="t" rotate="t" type="frame"/>
                <v:imagedata recolortarget="black"/>
                <v:textbox>
                  <w:txbxContent>
                    <w:p w:rsidR="004A4157" w:rsidRPr="001B03BE" w:rsidRDefault="004A4157" w:rsidP="006756B0">
                      <w:pPr>
                        <w:spacing w:before="0" w:after="0" w:line="240" w:lineRule="auto"/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1B03BE">
                        <w:rPr>
                          <w:rFonts w:asciiTheme="majorHAnsi" w:hAnsiTheme="majorHAnsi" w:cs="Cambria"/>
                          <w:sz w:val="36"/>
                          <w:szCs w:val="36"/>
                        </w:rPr>
                        <w:t>Как</w:t>
                      </w:r>
                      <w:r w:rsidRPr="001B03BE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36"/>
                          <w:szCs w:val="36"/>
                        </w:rPr>
                        <w:t>развить</w:t>
                      </w:r>
                      <w:r w:rsidRPr="001B03BE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36"/>
                          <w:szCs w:val="36"/>
                        </w:rPr>
                        <w:t>стрессоустойчивость</w:t>
                      </w:r>
                      <w:r w:rsidRPr="001B03BE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/>
                          <w:sz w:val="36"/>
                          <w:szCs w:val="36"/>
                        </w:rPr>
                        <w:br/>
                      </w:r>
                    </w:p>
                    <w:p w:rsidR="004A4157" w:rsidRPr="001B03BE" w:rsidRDefault="004A4157" w:rsidP="001B03BE">
                      <w:pPr>
                        <w:ind w:left="36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 xml:space="preserve">      Развитие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навыков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стрессоустойчивости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помогает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только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защитить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свой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организм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значительно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увеличить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собственную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эффективность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Есть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несколько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действенных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методов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помогающих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успешно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укрепить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защитные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функции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организма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4A4157" w:rsidRPr="001B03BE" w:rsidRDefault="004A4157" w:rsidP="001B03BE">
                      <w:pPr>
                        <w:pStyle w:val="af4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Правильная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оценка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ситуации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 «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Могу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ли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что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-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то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поменять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?</w:t>
                      </w:r>
                      <w:r w:rsidRPr="001B03BE">
                        <w:rPr>
                          <w:rFonts w:asciiTheme="majorHAnsi" w:hAnsiTheme="majorHAnsi" w:cs="Bauhaus 93"/>
                          <w:sz w:val="28"/>
                          <w:szCs w:val="28"/>
                        </w:rPr>
                        <w:t>»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Важно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понимать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что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некоторые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обстоятельства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зависят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нас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самих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потому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их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нужно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воспринимать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слишком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близко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к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сердцу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4A4157" w:rsidRPr="001B03BE" w:rsidRDefault="004A4157" w:rsidP="001B03B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Выход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эмоций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Нельзя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держать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себе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всё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накопившееся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раздражение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Выберите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способ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которые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поможет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вам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избавиться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от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негатива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выпустить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пар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  <w:r w:rsidRPr="001B03BE">
                        <w:rPr>
                          <w:rFonts w:asciiTheme="majorHAnsi" w:hAnsiTheme="majorHAnsi" w:cs="Bauhaus 93"/>
                          <w:sz w:val="28"/>
                          <w:szCs w:val="28"/>
                        </w:rPr>
                        <w:t> </w:t>
                      </w:r>
                    </w:p>
                    <w:p w:rsidR="004A4157" w:rsidRPr="001B03BE" w:rsidRDefault="004A4157" w:rsidP="001B03B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Внимание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к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здоровью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Любая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болезнь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подрывает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защитные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функции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нервной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системы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Важно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вовремя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проводить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лечение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правильно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питаться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и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гулять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на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свежем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воздухе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каждый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1B03BE">
                        <w:rPr>
                          <w:rFonts w:asciiTheme="majorHAnsi" w:hAnsiTheme="majorHAnsi" w:cs="Cambria"/>
                          <w:sz w:val="28"/>
                          <w:szCs w:val="28"/>
                        </w:rPr>
                        <w:t>день</w:t>
                      </w:r>
                      <w:r w:rsidRPr="001B03B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4A4157" w:rsidRPr="001B03BE" w:rsidRDefault="004A4157" w:rsidP="001B03BE">
                      <w:pPr>
                        <w:ind w:left="72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A4157" w:rsidRPr="001B03BE" w:rsidRDefault="004A4157" w:rsidP="001B03B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4073">
        <w:rPr>
          <w:rFonts w:eastAsia="Calibri" w:cs="Times New Roman"/>
          <w:color w:val="auto"/>
          <w:sz w:val="28"/>
          <w:szCs w:val="28"/>
        </w:rPr>
        <w:t xml:space="preserve">   </w:t>
      </w:r>
    </w:p>
    <w:p w:rsidR="001B03BE" w:rsidRDefault="00B27256" w:rsidP="00B27256">
      <w:pPr>
        <w:pStyle w:val="16"/>
        <w:spacing w:after="0" w:line="240" w:lineRule="auto"/>
        <w:jc w:val="center"/>
        <w:rPr>
          <w:rFonts w:eastAsia="Calibri" w:cs="Times New Roman"/>
          <w:color w:val="auto"/>
          <w:sz w:val="36"/>
          <w:szCs w:val="36"/>
        </w:rPr>
      </w:pPr>
      <w:r w:rsidRPr="00187F5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324832E" wp14:editId="2AC920F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229350" cy="7829550"/>
                <wp:effectExtent l="0" t="0" r="0" b="0"/>
                <wp:wrapNone/>
                <wp:docPr id="6" name="Прямоугольник 6" descr="Декоративная рамка из чернильных пяте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8295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duotone>
                              <a:prstClr val="black"/>
                              <a:srgbClr val="0066A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83AD0" id="Прямоугольник 6" o:spid="_x0000_s1026" alt="Декоративная рамка из чернильных пятен" style="position:absolute;margin-left:0;margin-top:0;width:490.5pt;height:616.5pt;z-index:-251630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" stroked="f" strokeweight="1pt">
                <v:fill r:id="rId15" o:title="Декоративная рамка из чернильных пятен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Pr="00B27256">
        <w:rPr>
          <w:rFonts w:eastAsia="Calibri" w:cs="Times New Roman"/>
          <w:color w:val="auto"/>
          <w:sz w:val="36"/>
          <w:szCs w:val="36"/>
        </w:rPr>
        <w:t>С чего начать борьбу со стрессом</w:t>
      </w:r>
    </w:p>
    <w:p w:rsidR="00B27256" w:rsidRPr="00B27256" w:rsidRDefault="00B27256" w:rsidP="00B27256">
      <w:pPr>
        <w:pStyle w:val="14"/>
      </w:pP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Составить список источников чрезмерного перенапряжения.</w:t>
      </w: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Подумать о том, какие обстоятельства можно изменить, чтобы избежать постоянно повторяющихся негативных последствий.</w:t>
      </w: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Следует навести порядок во всех сферах жизни: дома, на работе, в отношениях с любимым человеком.</w:t>
      </w: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Необходимо научиться быть пунктуальным, выполнять все важные задания в срок и доводить начатое до конца.</w:t>
      </w: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Надо научиться отпускать ситуацию. Если долго не получается добиться успеха в каком-либо деле, лучше оставить его хотя бы на время.</w:t>
      </w:r>
    </w:p>
    <w:p w:rsidR="00B27256" w:rsidRPr="00B27256" w:rsidRDefault="00B27256" w:rsidP="00B27256">
      <w:pPr>
        <w:pStyle w:val="af4"/>
        <w:numPr>
          <w:ilvl w:val="0"/>
          <w:numId w:val="7"/>
        </w:numPr>
        <w:spacing w:before="0" w:after="180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B27256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Не пытаться решить все проблемы одновременно. Надо сосредоточивать свое внимание на главных задачах.</w:t>
      </w:r>
    </w:p>
    <w:p w:rsidR="00B27256" w:rsidRPr="00B27256" w:rsidRDefault="00B27256" w:rsidP="00B27256">
      <w:pPr>
        <w:pStyle w:val="14"/>
        <w:jc w:val="both"/>
        <w:rPr>
          <w:sz w:val="28"/>
          <w:szCs w:val="28"/>
        </w:rPr>
      </w:pPr>
    </w:p>
    <w:p w:rsidR="001B03BE" w:rsidRDefault="00B27256" w:rsidP="00B27256">
      <w:pPr>
        <w:pStyle w:val="16"/>
        <w:spacing w:after="0" w:line="240" w:lineRule="auto"/>
        <w:jc w:val="center"/>
        <w:rPr>
          <w:rFonts w:eastAsia="Calibri" w:cs="Times New Roman"/>
          <w:color w:val="auto"/>
          <w:sz w:val="36"/>
          <w:szCs w:val="36"/>
        </w:rPr>
      </w:pPr>
      <w:r w:rsidRPr="00B27256">
        <w:rPr>
          <w:rFonts w:eastAsia="Calibri" w:cs="Times New Roman"/>
          <w:color w:val="auto"/>
          <w:sz w:val="36"/>
          <w:szCs w:val="36"/>
        </w:rPr>
        <w:lastRenderedPageBreak/>
        <w:t>Способы борьбы со стрессом</w:t>
      </w:r>
    </w:p>
    <w:p w:rsidR="00CF5F93" w:rsidRPr="007835D5" w:rsidRDefault="00CF5F93" w:rsidP="00CF5F93">
      <w:pPr>
        <w:pStyle w:val="14"/>
        <w:rPr>
          <w:b/>
          <w:color w:val="7C9163" w:themeColor="accent1" w:themeShade="BF"/>
        </w:rPr>
      </w:pPr>
    </w:p>
    <w:p w:rsidR="00CF5F93" w:rsidRPr="00CF5F93" w:rsidRDefault="00CF5F93" w:rsidP="00CF5F93">
      <w:pPr>
        <w:spacing w:before="0" w:after="0" w:line="240" w:lineRule="auto"/>
        <w:jc w:val="center"/>
        <w:textAlignment w:val="baseline"/>
        <w:outlineLvl w:val="2"/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lang w:eastAsia="ru-RU"/>
        </w:rPr>
      </w:pPr>
      <w:r w:rsidRPr="00CF5F93"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bdr w:val="none" w:sz="0" w:space="0" w:color="auto" w:frame="1"/>
          <w:lang w:eastAsia="ru-RU"/>
        </w:rPr>
        <w:t>Антистрессовые раскраски</w:t>
      </w:r>
    </w:p>
    <w:p w:rsidR="00CF5F93" w:rsidRPr="00CF5F93" w:rsidRDefault="00CF5F93" w:rsidP="00CF5F93">
      <w:pPr>
        <w:spacing w:before="315" w:after="315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CF5F93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Этот вид картинок для раскрашивания является одним из наиболее эффективных и доступных методов избавления от стресса. Рисование помогает привести функционирование нервной системы в норму, отвлечься от проблем и расслабиться.</w:t>
      </w:r>
    </w:p>
    <w:p w:rsidR="00B27256" w:rsidRPr="00B27256" w:rsidRDefault="00CF5F93" w:rsidP="00CF5F93">
      <w:pPr>
        <w:pStyle w:val="14"/>
      </w:pPr>
      <w:r w:rsidRPr="00CF5F93">
        <w:rPr>
          <w:rFonts w:ascii="Proxima Nova" w:eastAsia="Times New Roman" w:hAnsi="Proxima Nova" w:cs="Times New Roman"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529EC0C" wp14:editId="76CD1357">
            <wp:extent cx="3276600" cy="3202877"/>
            <wp:effectExtent l="0" t="0" r="0" b="0"/>
            <wp:docPr id="8" name="Рисунок 8" descr="https://neurofob.com/wp-content/uploads/2017/11/1511127609_1511127597_5a11fa2913e5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urofob.com/wp-content/uploads/2017/11/1511127609_1511127597_5a11fa2913e5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00" cy="32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D5" w:rsidRDefault="007835D5" w:rsidP="00CF5F93">
      <w:pPr>
        <w:spacing w:before="0" w:after="0" w:line="240" w:lineRule="auto"/>
        <w:jc w:val="center"/>
        <w:textAlignment w:val="baseline"/>
        <w:outlineLvl w:val="2"/>
        <w:rPr>
          <w:rFonts w:ascii="Open Sans" w:eastAsia="Times New Roman" w:hAnsi="Open Sans" w:cs="Times New Roman"/>
          <w:b/>
          <w:bCs/>
          <w:color w:val="464646"/>
          <w:sz w:val="38"/>
          <w:szCs w:val="38"/>
          <w:bdr w:val="none" w:sz="0" w:space="0" w:color="auto" w:frame="1"/>
          <w:lang w:eastAsia="ru-RU"/>
        </w:rPr>
      </w:pPr>
    </w:p>
    <w:p w:rsidR="00CF5F93" w:rsidRPr="00CF5F93" w:rsidRDefault="00CF5F93" w:rsidP="00CF5F93">
      <w:pPr>
        <w:spacing w:before="0" w:after="0" w:line="240" w:lineRule="auto"/>
        <w:jc w:val="center"/>
        <w:textAlignment w:val="baseline"/>
        <w:outlineLvl w:val="2"/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lang w:eastAsia="ru-RU"/>
        </w:rPr>
      </w:pPr>
      <w:r w:rsidRPr="00CF5F93"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bdr w:val="none" w:sz="0" w:space="0" w:color="auto" w:frame="1"/>
          <w:lang w:eastAsia="ru-RU"/>
        </w:rPr>
        <w:lastRenderedPageBreak/>
        <w:t>Ароматерапия</w:t>
      </w:r>
    </w:p>
    <w:p w:rsidR="00CF5F93" w:rsidRPr="00CF5F93" w:rsidRDefault="006756B0" w:rsidP="00CF5F93">
      <w:pPr>
        <w:spacing w:before="315" w:after="315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 xml:space="preserve">    </w:t>
      </w:r>
      <w:r w:rsidR="00CF5F93" w:rsidRPr="00CF5F93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 xml:space="preserve">Ароматерапией называют лечение от стресса с использованием эфирных масел растений. Запахи подсознательно влияют на эмоции человека, его скрытую агрессию. Такой способ уже много веков успешно используется для стабилизации работы не только нервной системы человека, но и всего организма в целом. Приятные ароматы помогают поднять настроение, улучшить самочувствие. Для этого достаточно добавить пару капель масла в </w:t>
      </w:r>
      <w:r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 xml:space="preserve">  </w:t>
      </w:r>
      <w:r w:rsidR="00CF5F93" w:rsidRPr="00CF5F93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горячую ванну.</w:t>
      </w:r>
    </w:p>
    <w:p w:rsidR="00CF5F93" w:rsidRDefault="006756B0" w:rsidP="00CF5F93">
      <w:pPr>
        <w:spacing w:before="315" w:after="315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 xml:space="preserve">     </w:t>
      </w:r>
    </w:p>
    <w:p w:rsidR="00CF5F93" w:rsidRPr="00CF5F93" w:rsidRDefault="00CF5F93" w:rsidP="006756B0">
      <w:pPr>
        <w:spacing w:before="315" w:after="315" w:line="240" w:lineRule="auto"/>
        <w:ind w:left="720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072D3A">
        <w:rPr>
          <w:b/>
          <w:noProof/>
          <w:color w:val="415717"/>
          <w:sz w:val="44"/>
          <w:szCs w:val="44"/>
          <w:lang w:eastAsia="ru-RU"/>
        </w:rPr>
        <w:drawing>
          <wp:inline distT="0" distB="0" distL="0" distR="0" wp14:anchorId="13A4A2A1" wp14:editId="2DFFC3B2">
            <wp:extent cx="2649524" cy="2123440"/>
            <wp:effectExtent l="0" t="0" r="0" b="0"/>
            <wp:docPr id="65" name="Рисунок 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 3" descr="/Users/alekseybelyalov/Documents/— 2018 Projects/— Upwork/- Microsoft/Milestone N10/-Temp/BKLT05/beach-exotic-holiday-2487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5" cy="215027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3BE" w:rsidRDefault="00347C14" w:rsidP="00362FB8">
      <w:pPr>
        <w:pStyle w:val="16"/>
        <w:spacing w:after="0" w:line="240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347C14">
        <w:rPr>
          <w:rFonts w:eastAsia="Calibri" w:cs="Times New Roman"/>
          <w:color w:val="auto"/>
          <w:sz w:val="28"/>
          <w:szCs w:val="28"/>
        </w:rPr>
        <w:lastRenderedPageBreak/>
        <w:t>Аромат каждого растения оказывает особенное воздействие на работу конкретного органа или системы:</w:t>
      </w:r>
    </w:p>
    <w:p w:rsidR="007835D5" w:rsidRPr="007835D5" w:rsidRDefault="007835D5" w:rsidP="007835D5">
      <w:pPr>
        <w:pStyle w:val="14"/>
      </w:pPr>
    </w:p>
    <w:tbl>
      <w:tblPr>
        <w:tblStyle w:val="GridTable1LightAccent2"/>
        <w:tblW w:w="0" w:type="auto"/>
        <w:tblInd w:w="704" w:type="dxa"/>
        <w:tblLook w:val="04A0" w:firstRow="1" w:lastRow="0" w:firstColumn="1" w:lastColumn="0" w:noHBand="0" w:noVBand="1"/>
      </w:tblPr>
      <w:tblGrid>
        <w:gridCol w:w="1836"/>
        <w:gridCol w:w="3215"/>
      </w:tblGrid>
      <w:tr w:rsidR="00347C14" w:rsidTr="004A4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Pr="00E43AA2" w:rsidRDefault="00347C14" w:rsidP="004A41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835D5">
              <w:rPr>
                <w:rFonts w:ascii="Times New Roman" w:hAnsi="Times New Roman" w:cs="Times New Roman"/>
                <w:color w:val="7C9163" w:themeColor="accent1" w:themeShade="BF"/>
                <w:sz w:val="32"/>
                <w:szCs w:val="32"/>
              </w:rPr>
              <w:t>Аромат</w:t>
            </w:r>
          </w:p>
        </w:tc>
        <w:tc>
          <w:tcPr>
            <w:tcW w:w="4962" w:type="dxa"/>
          </w:tcPr>
          <w:p w:rsidR="00347C14" w:rsidRPr="00E43AA2" w:rsidRDefault="00347C14" w:rsidP="004A4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35D5">
              <w:rPr>
                <w:rFonts w:ascii="Times New Roman" w:hAnsi="Times New Roman" w:cs="Times New Roman"/>
                <w:color w:val="7C9163" w:themeColor="accent1" w:themeShade="BF"/>
                <w:sz w:val="32"/>
                <w:szCs w:val="32"/>
              </w:rPr>
              <w:t>Воздействие на человека</w:t>
            </w:r>
          </w:p>
        </w:tc>
      </w:tr>
      <w:tr w:rsidR="00347C14" w:rsidTr="004A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E43AA2">
              <w:rPr>
                <w:rFonts w:ascii="Times New Roman" w:hAnsi="Times New Roman" w:cs="Times New Roman"/>
                <w:b w:val="0"/>
              </w:rPr>
              <w:t xml:space="preserve"> Герань</w:t>
            </w:r>
          </w:p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62" w:type="dxa"/>
          </w:tcPr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347C14" w:rsidRPr="00E43AA2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3AA2">
              <w:rPr>
                <w:rFonts w:ascii="Times New Roman" w:hAnsi="Times New Roman" w:cs="Times New Roman"/>
              </w:rPr>
              <w:t xml:space="preserve">Снимает стресс, уменьшает ощущение тревоги </w:t>
            </w:r>
          </w:p>
        </w:tc>
      </w:tr>
      <w:tr w:rsidR="00347C14" w:rsidTr="004A4157">
        <w:trPr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E43AA2">
              <w:rPr>
                <w:rFonts w:ascii="Times New Roman" w:hAnsi="Times New Roman" w:cs="Times New Roman"/>
                <w:b w:val="0"/>
              </w:rPr>
              <w:t>Мята, апельсин</w:t>
            </w:r>
          </w:p>
        </w:tc>
        <w:tc>
          <w:tcPr>
            <w:tcW w:w="4962" w:type="dxa"/>
          </w:tcPr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3AA2">
              <w:rPr>
                <w:rFonts w:ascii="Times New Roman" w:hAnsi="Times New Roman" w:cs="Times New Roman"/>
              </w:rPr>
              <w:t>Повышает настроение, избавляет от состояния депрессии</w:t>
            </w:r>
          </w:p>
          <w:p w:rsidR="00347C14" w:rsidRPr="00E43AA2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47C14" w:rsidTr="004A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E43AA2">
              <w:rPr>
                <w:rFonts w:ascii="Times New Roman" w:hAnsi="Times New Roman" w:cs="Times New Roman"/>
                <w:b w:val="0"/>
              </w:rPr>
              <w:t xml:space="preserve">Эвкалипт, лимон </w:t>
            </w:r>
          </w:p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62" w:type="dxa"/>
          </w:tcPr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Оживляет умственную деятельность, повышает работоспособность</w:t>
            </w:r>
          </w:p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7C14" w:rsidTr="004A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E43AA2">
              <w:rPr>
                <w:rFonts w:ascii="Times New Roman" w:hAnsi="Times New Roman" w:cs="Times New Roman"/>
                <w:b w:val="0"/>
              </w:rPr>
              <w:t>Лаванда, ромашка, валериана</w:t>
            </w:r>
          </w:p>
          <w:p w:rsidR="00347C14" w:rsidRPr="00E43AA2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62" w:type="dxa"/>
          </w:tcPr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47C14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Обладают успокаивающим действием</w:t>
            </w:r>
          </w:p>
        </w:tc>
      </w:tr>
      <w:tr w:rsidR="00347C14" w:rsidTr="004A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7835D5">
              <w:rPr>
                <w:rFonts w:ascii="Times New Roman" w:hAnsi="Times New Roman" w:cs="Times New Roman"/>
                <w:b w:val="0"/>
              </w:rPr>
              <w:t>Вербена</w:t>
            </w:r>
          </w:p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62" w:type="dxa"/>
          </w:tcPr>
          <w:p w:rsidR="00347C14" w:rsidRPr="007835D5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347C14" w:rsidRPr="007835D5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35D5">
              <w:rPr>
                <w:rFonts w:ascii="Times New Roman" w:hAnsi="Times New Roman" w:cs="Times New Roman"/>
              </w:rPr>
              <w:t xml:space="preserve">Снимает головную боль, чувство тошноты </w:t>
            </w:r>
          </w:p>
        </w:tc>
      </w:tr>
      <w:tr w:rsidR="00347C14" w:rsidTr="004A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  <w:r w:rsidRPr="007835D5">
              <w:rPr>
                <w:rFonts w:ascii="Times New Roman" w:hAnsi="Times New Roman" w:cs="Times New Roman"/>
                <w:b w:val="0"/>
              </w:rPr>
              <w:t>Бергамот, жасмин, сандал</w:t>
            </w:r>
          </w:p>
          <w:p w:rsidR="00347C14" w:rsidRPr="007835D5" w:rsidRDefault="00347C14" w:rsidP="004A4157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62" w:type="dxa"/>
          </w:tcPr>
          <w:p w:rsidR="00347C14" w:rsidRPr="007835D5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347C14" w:rsidRPr="007835D5" w:rsidRDefault="00347C14" w:rsidP="004A4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35D5">
              <w:rPr>
                <w:rFonts w:ascii="Times New Roman" w:hAnsi="Times New Roman" w:cs="Times New Roman"/>
              </w:rPr>
              <w:t xml:space="preserve">Помогают избавиться от тоски и уныния </w:t>
            </w:r>
          </w:p>
        </w:tc>
      </w:tr>
    </w:tbl>
    <w:p w:rsidR="00347C14" w:rsidRPr="00347C14" w:rsidRDefault="00347C14" w:rsidP="00347C14">
      <w:pPr>
        <w:pStyle w:val="14"/>
      </w:pPr>
    </w:p>
    <w:p w:rsidR="007835D5" w:rsidRPr="007835D5" w:rsidRDefault="007835D5" w:rsidP="007835D5">
      <w:pPr>
        <w:spacing w:before="315" w:after="315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i/>
          <w:color w:val="7C9163" w:themeColor="accent1" w:themeShade="BF"/>
          <w:sz w:val="36"/>
          <w:szCs w:val="36"/>
          <w:lang w:eastAsia="ru-RU"/>
        </w:rPr>
      </w:pPr>
      <w:r w:rsidRPr="007835D5">
        <w:rPr>
          <w:rFonts w:asciiTheme="majorHAnsi" w:eastAsia="Times New Roman" w:hAnsiTheme="majorHAnsi" w:cs="Times New Roman"/>
          <w:b/>
          <w:i/>
          <w:color w:val="7C9163" w:themeColor="accent1" w:themeShade="BF"/>
          <w:sz w:val="36"/>
          <w:szCs w:val="36"/>
          <w:lang w:eastAsia="ru-RU"/>
        </w:rPr>
        <w:lastRenderedPageBreak/>
        <w:t>Музыкотерапия</w:t>
      </w:r>
    </w:p>
    <w:p w:rsidR="007835D5" w:rsidRDefault="007835D5" w:rsidP="007835D5">
      <w:pPr>
        <w:spacing w:before="315" w:after="315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  <w:r w:rsidRPr="007835D5"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  <w:t>Музыка благотворно воздействует на психику человека, способна избавить от чрезмерной агрессии, нервозности, вспыльчивости. Особенно это касается классических композиций. Каждый из музыкальных инструментов по-своему действует на эмоциональное состояние:</w:t>
      </w:r>
    </w:p>
    <w:tbl>
      <w:tblPr>
        <w:tblStyle w:val="GridTable1LightAccent2"/>
        <w:tblW w:w="0" w:type="auto"/>
        <w:tblLook w:val="04A0" w:firstRow="1" w:lastRow="0" w:firstColumn="1" w:lastColumn="0" w:noHBand="0" w:noVBand="1"/>
      </w:tblPr>
      <w:tblGrid>
        <w:gridCol w:w="2764"/>
        <w:gridCol w:w="2765"/>
      </w:tblGrid>
      <w:tr w:rsidR="008A2129" w:rsidTr="008A2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:rsidR="008A2129" w:rsidRPr="008A2129" w:rsidRDefault="008A2129" w:rsidP="008A2129">
            <w:pPr>
              <w:spacing w:before="315" w:after="315"/>
              <w:jc w:val="center"/>
              <w:textAlignment w:val="baseline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color w:val="7C9163" w:themeColor="accent1" w:themeShade="BF"/>
                <w:sz w:val="28"/>
                <w:szCs w:val="28"/>
                <w:lang w:eastAsia="ru-RU"/>
              </w:rPr>
              <w:t>Музыкальный инструмент</w:t>
            </w:r>
          </w:p>
        </w:tc>
        <w:tc>
          <w:tcPr>
            <w:tcW w:w="2765" w:type="dxa"/>
          </w:tcPr>
          <w:p w:rsidR="008A2129" w:rsidRPr="008A2129" w:rsidRDefault="008A2129" w:rsidP="008A2129">
            <w:pPr>
              <w:spacing w:before="315" w:after="315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A2A2A"/>
                <w:sz w:val="32"/>
                <w:szCs w:val="32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color w:val="7C9163" w:themeColor="accent1" w:themeShade="BF"/>
                <w:sz w:val="32"/>
                <w:szCs w:val="32"/>
                <w:lang w:eastAsia="ru-RU"/>
              </w:rPr>
              <w:t>Влияние</w:t>
            </w:r>
          </w:p>
        </w:tc>
      </w:tr>
      <w:tr w:rsidR="008A2129" w:rsidTr="008A2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:rsidR="008A2129" w:rsidRPr="008A2129" w:rsidRDefault="008A2129" w:rsidP="008A2129">
            <w:pPr>
              <w:spacing w:before="315" w:after="315"/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  <w:t>Фортепиано</w:t>
            </w:r>
          </w:p>
        </w:tc>
        <w:tc>
          <w:tcPr>
            <w:tcW w:w="2765" w:type="dxa"/>
          </w:tcPr>
          <w:p w:rsidR="008A2129" w:rsidRPr="008A2129" w:rsidRDefault="008A2129" w:rsidP="007835D5">
            <w:pPr>
              <w:spacing w:before="315" w:after="315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color w:val="2A2A2A"/>
                <w:lang w:eastAsia="ru-RU"/>
              </w:rPr>
              <w:t>Дарит ощущение гармонии, корректирует работу почек</w:t>
            </w:r>
          </w:p>
        </w:tc>
      </w:tr>
      <w:tr w:rsidR="008A2129" w:rsidTr="008A2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:rsidR="008A2129" w:rsidRPr="008A2129" w:rsidRDefault="008A2129" w:rsidP="007835D5">
            <w:pPr>
              <w:spacing w:before="315" w:after="315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  <w:t xml:space="preserve">Флейта </w:t>
            </w:r>
          </w:p>
        </w:tc>
        <w:tc>
          <w:tcPr>
            <w:tcW w:w="2765" w:type="dxa"/>
          </w:tcPr>
          <w:p w:rsidR="008A2129" w:rsidRPr="008A2129" w:rsidRDefault="008A2129" w:rsidP="007835D5">
            <w:pPr>
              <w:spacing w:before="315" w:after="315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color w:val="2A2A2A"/>
                <w:lang w:eastAsia="ru-RU"/>
              </w:rPr>
              <w:t>Улучшает самочувствие. Работу легких</w:t>
            </w:r>
          </w:p>
        </w:tc>
      </w:tr>
      <w:tr w:rsidR="008A2129" w:rsidTr="008A2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:rsidR="008A2129" w:rsidRPr="008A2129" w:rsidRDefault="008A2129" w:rsidP="007835D5">
            <w:pPr>
              <w:spacing w:before="315" w:after="315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b w:val="0"/>
                <w:color w:val="2A2A2A"/>
                <w:lang w:eastAsia="ru-RU"/>
              </w:rPr>
              <w:t>Скрипка</w:t>
            </w:r>
          </w:p>
        </w:tc>
        <w:tc>
          <w:tcPr>
            <w:tcW w:w="2765" w:type="dxa"/>
          </w:tcPr>
          <w:p w:rsidR="008A2129" w:rsidRPr="008A2129" w:rsidRDefault="008A2129" w:rsidP="007835D5">
            <w:pPr>
              <w:spacing w:before="315" w:after="315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A2A2A"/>
                <w:lang w:eastAsia="ru-RU"/>
              </w:rPr>
            </w:pPr>
            <w:r w:rsidRPr="008A2129">
              <w:rPr>
                <w:rFonts w:ascii="Times New Roman" w:eastAsia="Times New Roman" w:hAnsi="Times New Roman" w:cs="Times New Roman"/>
                <w:color w:val="2A2A2A"/>
                <w:lang w:eastAsia="ru-RU"/>
              </w:rPr>
              <w:t xml:space="preserve">Действует успокаивающе, усиливает чувство сострадания </w:t>
            </w:r>
          </w:p>
        </w:tc>
      </w:tr>
    </w:tbl>
    <w:p w:rsidR="007835D5" w:rsidRDefault="007835D5" w:rsidP="007835D5">
      <w:pPr>
        <w:spacing w:before="315" w:after="315" w:line="240" w:lineRule="auto"/>
        <w:jc w:val="both"/>
        <w:textAlignment w:val="baseline"/>
        <w:rPr>
          <w:rFonts w:asciiTheme="majorHAnsi" w:eastAsia="Times New Roman" w:hAnsiTheme="majorHAnsi" w:cs="Times New Roman"/>
          <w:color w:val="2A2A2A"/>
          <w:sz w:val="28"/>
          <w:szCs w:val="28"/>
          <w:lang w:eastAsia="ru-RU"/>
        </w:rPr>
      </w:pPr>
    </w:p>
    <w:p w:rsidR="008A2129" w:rsidRDefault="008A2129" w:rsidP="008A2129">
      <w:pPr>
        <w:spacing w:before="0" w:after="0" w:line="240" w:lineRule="auto"/>
        <w:jc w:val="center"/>
        <w:textAlignment w:val="baseline"/>
        <w:outlineLvl w:val="1"/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lang w:eastAsia="ru-RU"/>
        </w:rPr>
      </w:pPr>
      <w:r w:rsidRPr="008A2129">
        <w:rPr>
          <w:rFonts w:asciiTheme="majorHAnsi" w:eastAsia="Times New Roman" w:hAnsiTheme="majorHAnsi" w:cs="Times New Roman"/>
          <w:b/>
          <w:bCs/>
          <w:i/>
          <w:color w:val="7C9163" w:themeColor="accent1" w:themeShade="BF"/>
          <w:sz w:val="36"/>
          <w:szCs w:val="36"/>
          <w:bdr w:val="none" w:sz="0" w:space="0" w:color="auto" w:frame="1"/>
          <w:lang w:eastAsia="ru-RU"/>
        </w:rPr>
        <w:lastRenderedPageBreak/>
        <w:t>Здоровое питание</w:t>
      </w:r>
    </w:p>
    <w:p w:rsidR="008A2129" w:rsidRPr="00FC0E72" w:rsidRDefault="005040DF" w:rsidP="005040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2129" w:rsidRPr="00FC0E72">
        <w:rPr>
          <w:rFonts w:ascii="Times New Roman" w:hAnsi="Times New Roman" w:cs="Times New Roman"/>
          <w:sz w:val="28"/>
          <w:szCs w:val="28"/>
        </w:rPr>
        <w:t>Все, что мы едим, влияет на самочувствие, и на то, как мы контролируем свое поведение в сложные моменты.</w:t>
      </w:r>
    </w:p>
    <w:p w:rsidR="008A2129" w:rsidRPr="00FC0E72" w:rsidRDefault="008A2129" w:rsidP="008A2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C0E72">
        <w:rPr>
          <w:rFonts w:ascii="Times New Roman" w:hAnsi="Times New Roman" w:cs="Times New Roman"/>
          <w:sz w:val="28"/>
          <w:szCs w:val="28"/>
        </w:rPr>
        <w:t>Ультра-обработанные продукты с высоким содержанием сахара и жиров влияют не только на наше настроение, но и на кишечник.  Когда биосфера кишечника нарушается, появляются предпосылки для в</w:t>
      </w:r>
      <w:r>
        <w:rPr>
          <w:rFonts w:ascii="Times New Roman" w:hAnsi="Times New Roman" w:cs="Times New Roman"/>
          <w:sz w:val="28"/>
          <w:szCs w:val="28"/>
        </w:rPr>
        <w:t>озникновения многих заболеваний ЖКТ.</w:t>
      </w:r>
    </w:p>
    <w:p w:rsidR="008A2129" w:rsidRPr="008A2129" w:rsidRDefault="005040DF" w:rsidP="005040DF">
      <w:pPr>
        <w:spacing w:before="0" w:after="0" w:line="240" w:lineRule="auto"/>
        <w:jc w:val="center"/>
        <w:textAlignment w:val="baseline"/>
        <w:outlineLvl w:val="1"/>
        <w:rPr>
          <w:rFonts w:asciiTheme="majorHAnsi" w:eastAsia="Times New Roman" w:hAnsiTheme="majorHAnsi" w:cs="Times New Roman"/>
          <w:bCs/>
          <w:color w:val="7C9163" w:themeColor="accent1" w:themeShade="BF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Cs/>
          <w:noProof/>
          <w:color w:val="A5B592" w:themeColor="accent1"/>
          <w:sz w:val="36"/>
          <w:szCs w:val="36"/>
          <w:lang w:eastAsia="ru-RU"/>
        </w:rPr>
        <w:drawing>
          <wp:inline distT="0" distB="0" distL="0" distR="0">
            <wp:extent cx="3935644" cy="29337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dukty-kotorye-snizhayut-stress-i-razdrazhen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21" cy="29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8F" w:rsidRPr="00CD018F" w:rsidRDefault="00CD018F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D018F" w:rsidRDefault="00CD018F" w:rsidP="00CD018F">
      <w:pPr>
        <w:pStyle w:val="16"/>
        <w:spacing w:after="0" w:line="240" w:lineRule="auto"/>
        <w:jc w:val="center"/>
        <w:rPr>
          <w:b/>
          <w:i/>
          <w:color w:val="7C9163" w:themeColor="accent1" w:themeShade="BF"/>
          <w:sz w:val="36"/>
          <w:szCs w:val="36"/>
        </w:rPr>
      </w:pPr>
      <w:r w:rsidRPr="00CD018F">
        <w:rPr>
          <w:b/>
          <w:i/>
          <w:color w:val="7C9163" w:themeColor="accent1" w:themeShade="BF"/>
          <w:sz w:val="36"/>
          <w:szCs w:val="36"/>
        </w:rPr>
        <w:lastRenderedPageBreak/>
        <w:t>РЕЛАКСАЦИЯ</w:t>
      </w:r>
    </w:p>
    <w:p w:rsidR="00CD018F" w:rsidRDefault="00CD018F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D018F">
        <w:rPr>
          <w:sz w:val="28"/>
          <w:szCs w:val="28"/>
        </w:rPr>
        <w:t>Нервно-мышечная р</w:t>
      </w:r>
      <w:r>
        <w:rPr>
          <w:sz w:val="28"/>
          <w:szCs w:val="28"/>
        </w:rPr>
        <w:t>елаксация - это система специаль</w:t>
      </w:r>
      <w:r w:rsidRPr="00CD018F">
        <w:rPr>
          <w:sz w:val="28"/>
          <w:szCs w:val="28"/>
        </w:rPr>
        <w:t>ных упражнений для расслабления различных групп мышц. Целью этой тренировки является снятие мышечного тонуса, который напрямую свя</w:t>
      </w:r>
      <w:r>
        <w:rPr>
          <w:sz w:val="28"/>
          <w:szCs w:val="28"/>
        </w:rPr>
        <w:t>зан с различными формами отрица</w:t>
      </w:r>
      <w:r w:rsidRPr="00CD018F">
        <w:rPr>
          <w:sz w:val="28"/>
          <w:szCs w:val="28"/>
        </w:rPr>
        <w:t>тельного эмоционального возбуждения: страх, тревожность, смущение. Уменьшив или предотвратив тонус мышц, можно снять стрессовые состояния, бессонницу, мигрени, а также можно нормализовать эмоциональный фон.</w:t>
      </w:r>
    </w:p>
    <w:p w:rsidR="00CD018F" w:rsidRPr="007B2004" w:rsidRDefault="00CD018F" w:rsidP="007B2004">
      <w:pPr>
        <w:pStyle w:val="14"/>
        <w:rPr>
          <w:b/>
          <w:i/>
          <w:sz w:val="28"/>
          <w:szCs w:val="28"/>
        </w:rPr>
      </w:pPr>
      <w:r w:rsidRPr="007B2004">
        <w:rPr>
          <w:b/>
          <w:i/>
          <w:sz w:val="28"/>
          <w:szCs w:val="28"/>
        </w:rPr>
        <w:t>Схема сеанса активной релаксации:</w:t>
      </w:r>
    </w:p>
    <w:p w:rsidR="00CD018F" w:rsidRDefault="00CD018F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D018F">
        <w:rPr>
          <w:sz w:val="28"/>
          <w:szCs w:val="28"/>
        </w:rPr>
        <w:t>Прежде чем начать заним</w:t>
      </w:r>
      <w:r>
        <w:rPr>
          <w:sz w:val="28"/>
          <w:szCs w:val="28"/>
        </w:rPr>
        <w:t xml:space="preserve">аться, найдите удобное место с </w:t>
      </w:r>
      <w:r w:rsidRPr="00CD018F">
        <w:rPr>
          <w:sz w:val="28"/>
          <w:szCs w:val="28"/>
        </w:rPr>
        <w:t>приглушенным освещением. Ся</w:t>
      </w:r>
      <w:r>
        <w:rPr>
          <w:sz w:val="28"/>
          <w:szCs w:val="28"/>
        </w:rPr>
        <w:t xml:space="preserve">дьте в кресло, освободитесь от </w:t>
      </w:r>
      <w:r w:rsidRPr="00CD018F">
        <w:rPr>
          <w:sz w:val="28"/>
          <w:szCs w:val="28"/>
        </w:rPr>
        <w:t>стесняющей вас одежды - пояс</w:t>
      </w:r>
      <w:r>
        <w:rPr>
          <w:sz w:val="28"/>
          <w:szCs w:val="28"/>
        </w:rPr>
        <w:t xml:space="preserve">ков, галстука, тяжелой верхней одежды, тесной обуви. </w:t>
      </w:r>
    </w:p>
    <w:p w:rsidR="00CD018F" w:rsidRPr="00CD018F" w:rsidRDefault="00CD018F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D018F">
        <w:rPr>
          <w:sz w:val="28"/>
          <w:szCs w:val="28"/>
        </w:rPr>
        <w:t>Система релаксац</w:t>
      </w:r>
      <w:r>
        <w:rPr>
          <w:sz w:val="28"/>
          <w:szCs w:val="28"/>
        </w:rPr>
        <w:t xml:space="preserve">ионных упражнений предполагает </w:t>
      </w:r>
      <w:r w:rsidRPr="00CD018F">
        <w:rPr>
          <w:sz w:val="28"/>
          <w:szCs w:val="28"/>
        </w:rPr>
        <w:t>напряжение с последующ</w:t>
      </w:r>
      <w:r>
        <w:rPr>
          <w:sz w:val="28"/>
          <w:szCs w:val="28"/>
        </w:rPr>
        <w:t xml:space="preserve">им расслаблением каждой группы </w:t>
      </w:r>
      <w:r w:rsidRPr="00CD018F">
        <w:rPr>
          <w:sz w:val="28"/>
          <w:szCs w:val="28"/>
        </w:rPr>
        <w:t xml:space="preserve">мышц в течение 5 секунд, </w:t>
      </w:r>
      <w:r>
        <w:rPr>
          <w:sz w:val="28"/>
          <w:szCs w:val="28"/>
        </w:rPr>
        <w:t xml:space="preserve">которые повторяют дважды. Если </w:t>
      </w:r>
      <w:r w:rsidRPr="00CD018F">
        <w:rPr>
          <w:sz w:val="28"/>
          <w:szCs w:val="28"/>
        </w:rPr>
        <w:t>вы чувствуете остаточное напряжение, то можно досчитать</w:t>
      </w:r>
      <w:r w:rsidRPr="00CD018F">
        <w:t xml:space="preserve"> </w:t>
      </w:r>
      <w:r w:rsidR="007B2004">
        <w:rPr>
          <w:sz w:val="28"/>
          <w:szCs w:val="28"/>
        </w:rPr>
        <w:t>к</w:t>
      </w:r>
      <w:r w:rsidRPr="00CD018F">
        <w:rPr>
          <w:sz w:val="28"/>
          <w:szCs w:val="28"/>
        </w:rPr>
        <w:t>оличество сокращений мышечных групп до семи раз.</w:t>
      </w:r>
    </w:p>
    <w:p w:rsidR="00CD018F" w:rsidRPr="00CD018F" w:rsidRDefault="007B2004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D018F" w:rsidRPr="00CD018F">
        <w:rPr>
          <w:sz w:val="28"/>
          <w:szCs w:val="28"/>
        </w:rPr>
        <w:t>Если вы хотите расслабит</w:t>
      </w:r>
      <w:r>
        <w:rPr>
          <w:sz w:val="28"/>
          <w:szCs w:val="28"/>
        </w:rPr>
        <w:t>ь все тело, то на это потребует</w:t>
      </w:r>
      <w:r w:rsidR="00CD018F" w:rsidRPr="00CD018F">
        <w:rPr>
          <w:sz w:val="28"/>
          <w:szCs w:val="28"/>
        </w:rPr>
        <w:t xml:space="preserve">ся около 20 минут. Можно </w:t>
      </w:r>
      <w:r w:rsidR="00CD018F" w:rsidRPr="00CD018F">
        <w:rPr>
          <w:sz w:val="28"/>
          <w:szCs w:val="28"/>
        </w:rPr>
        <w:lastRenderedPageBreak/>
        <w:t xml:space="preserve">сократить </w:t>
      </w:r>
      <w:r>
        <w:rPr>
          <w:sz w:val="28"/>
          <w:szCs w:val="28"/>
        </w:rPr>
        <w:t xml:space="preserve">время, </w:t>
      </w:r>
      <w:proofErr w:type="spellStart"/>
      <w:r>
        <w:rPr>
          <w:sz w:val="28"/>
          <w:szCs w:val="28"/>
        </w:rPr>
        <w:t>релаксируя</w:t>
      </w:r>
      <w:proofErr w:type="spellEnd"/>
      <w:r>
        <w:rPr>
          <w:sz w:val="28"/>
          <w:szCs w:val="28"/>
        </w:rPr>
        <w:t xml:space="preserve"> мень</w:t>
      </w:r>
      <w:r w:rsidR="00CD018F" w:rsidRPr="00CD018F">
        <w:rPr>
          <w:sz w:val="28"/>
          <w:szCs w:val="28"/>
        </w:rPr>
        <w:t>шее число мышечных групп.</w:t>
      </w:r>
    </w:p>
    <w:p w:rsidR="00CD018F" w:rsidRDefault="007B2004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D018F" w:rsidRPr="00CD018F">
        <w:rPr>
          <w:sz w:val="28"/>
          <w:szCs w:val="28"/>
        </w:rPr>
        <w:t>Во время выполнени</w:t>
      </w:r>
      <w:r>
        <w:rPr>
          <w:sz w:val="28"/>
          <w:szCs w:val="28"/>
        </w:rPr>
        <w:t>я упражнений не задерживайте ды</w:t>
      </w:r>
      <w:r w:rsidR="00CD018F" w:rsidRPr="00CD018F">
        <w:rPr>
          <w:sz w:val="28"/>
          <w:szCs w:val="28"/>
        </w:rPr>
        <w:t>хание. Дышите нормально или,</w:t>
      </w:r>
      <w:r>
        <w:rPr>
          <w:sz w:val="28"/>
          <w:szCs w:val="28"/>
        </w:rPr>
        <w:t xml:space="preserve"> если это удобнее, вдыхайте во в</w:t>
      </w:r>
      <w:r w:rsidR="00CD018F" w:rsidRPr="00CD018F">
        <w:rPr>
          <w:sz w:val="28"/>
          <w:szCs w:val="28"/>
        </w:rPr>
        <w:t>ремя напряжения и выдыхайте при расслаблении мышц.</w:t>
      </w:r>
      <w:r>
        <w:rPr>
          <w:sz w:val="28"/>
          <w:szCs w:val="28"/>
        </w:rPr>
        <w:t xml:space="preserve"> </w:t>
      </w:r>
    </w:p>
    <w:p w:rsidR="007B2004" w:rsidRPr="007B2004" w:rsidRDefault="007B2004" w:rsidP="007B2004">
      <w:pPr>
        <w:pStyle w:val="14"/>
        <w:rPr>
          <w:b/>
          <w:i/>
          <w:sz w:val="28"/>
          <w:szCs w:val="28"/>
        </w:rPr>
      </w:pPr>
      <w:r w:rsidRPr="007B2004">
        <w:rPr>
          <w:b/>
          <w:i/>
          <w:sz w:val="28"/>
          <w:szCs w:val="28"/>
        </w:rPr>
        <w:t>Расслабление грудной клетки</w:t>
      </w:r>
    </w:p>
    <w:p w:rsidR="007B2004" w:rsidRPr="007B2004" w:rsidRDefault="007B2004" w:rsidP="007B2004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B2004">
        <w:rPr>
          <w:sz w:val="28"/>
          <w:szCs w:val="28"/>
        </w:rPr>
        <w:t>Сделать очень глубо</w:t>
      </w:r>
      <w:r>
        <w:rPr>
          <w:sz w:val="28"/>
          <w:szCs w:val="28"/>
        </w:rPr>
        <w:t xml:space="preserve">кий вдох. Попытайтесь вдохнуть </w:t>
      </w:r>
      <w:r w:rsidRPr="007B2004">
        <w:rPr>
          <w:sz w:val="28"/>
          <w:szCs w:val="28"/>
        </w:rPr>
        <w:t>весь воздух, который вас о</w:t>
      </w:r>
      <w:r>
        <w:rPr>
          <w:sz w:val="28"/>
          <w:szCs w:val="28"/>
        </w:rPr>
        <w:t>кружает. Задержите воздух и рас</w:t>
      </w:r>
      <w:r w:rsidRPr="007B2004">
        <w:rPr>
          <w:sz w:val="28"/>
          <w:szCs w:val="28"/>
        </w:rPr>
        <w:t xml:space="preserve">слабьтесь. Теперь выдохните весь воздух из </w:t>
      </w:r>
      <w:r>
        <w:rPr>
          <w:sz w:val="28"/>
          <w:szCs w:val="28"/>
        </w:rPr>
        <w:t>легких и возврати</w:t>
      </w:r>
      <w:r w:rsidRPr="007B2004">
        <w:rPr>
          <w:sz w:val="28"/>
          <w:szCs w:val="28"/>
        </w:rPr>
        <w:t>тесь к нормальному дыхани</w:t>
      </w:r>
      <w:r>
        <w:rPr>
          <w:sz w:val="28"/>
          <w:szCs w:val="28"/>
        </w:rPr>
        <w:t xml:space="preserve">ю. Почувствовали вы напряжение </w:t>
      </w:r>
      <w:r w:rsidRPr="007B2004">
        <w:rPr>
          <w:sz w:val="28"/>
          <w:szCs w:val="28"/>
        </w:rPr>
        <w:t xml:space="preserve">в грудной клетке во время </w:t>
      </w:r>
      <w:r>
        <w:rPr>
          <w:sz w:val="28"/>
          <w:szCs w:val="28"/>
        </w:rPr>
        <w:t>вдоха? Заметили ли вы расслабле</w:t>
      </w:r>
      <w:r w:rsidRPr="007B2004">
        <w:rPr>
          <w:sz w:val="28"/>
          <w:szCs w:val="28"/>
        </w:rPr>
        <w:t xml:space="preserve">ние после выдоха? Запомните эти ощущения, осознайте их. </w:t>
      </w:r>
    </w:p>
    <w:p w:rsidR="00CD018F" w:rsidRPr="00CD018F" w:rsidRDefault="007B2004" w:rsidP="00CD018F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B2004">
        <w:rPr>
          <w:sz w:val="28"/>
          <w:szCs w:val="28"/>
        </w:rPr>
        <w:t>Повторите это упражнени</w:t>
      </w:r>
      <w:r>
        <w:rPr>
          <w:sz w:val="28"/>
          <w:szCs w:val="28"/>
        </w:rPr>
        <w:t xml:space="preserve">е. (Между упражнениями паузы в </w:t>
      </w:r>
      <w:r w:rsidRPr="007B2004">
        <w:rPr>
          <w:sz w:val="28"/>
          <w:szCs w:val="28"/>
        </w:rPr>
        <w:t>5-10 сек.)</w:t>
      </w:r>
    </w:p>
    <w:p w:rsidR="007B2004" w:rsidRPr="007B2004" w:rsidRDefault="007B2004" w:rsidP="007B2004">
      <w:pPr>
        <w:pStyle w:val="14"/>
        <w:rPr>
          <w:b/>
          <w:i/>
          <w:sz w:val="28"/>
          <w:szCs w:val="28"/>
        </w:rPr>
      </w:pPr>
      <w:r w:rsidRPr="007B2004">
        <w:rPr>
          <w:b/>
          <w:i/>
          <w:sz w:val="28"/>
          <w:szCs w:val="28"/>
        </w:rPr>
        <w:t>Плечи</w:t>
      </w:r>
    </w:p>
    <w:p w:rsidR="00CD018F" w:rsidRDefault="007B2004" w:rsidP="007B2004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B2004">
        <w:rPr>
          <w:sz w:val="28"/>
          <w:szCs w:val="28"/>
        </w:rPr>
        <w:t>Мы несем на наших плечах большой груз напряжения и стресса. Данное упражнен</w:t>
      </w:r>
      <w:r>
        <w:rPr>
          <w:sz w:val="28"/>
          <w:szCs w:val="28"/>
        </w:rPr>
        <w:t xml:space="preserve">ие состоит в пожимание плечами </w:t>
      </w:r>
      <w:r w:rsidRPr="007B2004">
        <w:rPr>
          <w:sz w:val="28"/>
          <w:szCs w:val="28"/>
        </w:rPr>
        <w:t>в вертикальной плоскост</w:t>
      </w:r>
      <w:r>
        <w:rPr>
          <w:sz w:val="28"/>
          <w:szCs w:val="28"/>
        </w:rPr>
        <w:t>и по направлению к ушам. Мыслен</w:t>
      </w:r>
      <w:r w:rsidRPr="007B2004">
        <w:rPr>
          <w:sz w:val="28"/>
          <w:szCs w:val="28"/>
        </w:rPr>
        <w:t>но стремитесь достать до</w:t>
      </w:r>
      <w:r>
        <w:rPr>
          <w:sz w:val="28"/>
          <w:szCs w:val="28"/>
        </w:rPr>
        <w:t xml:space="preserve"> мочек ушей вершинами плеч. Под</w:t>
      </w:r>
      <w:r w:rsidRPr="007B2004">
        <w:rPr>
          <w:sz w:val="28"/>
          <w:szCs w:val="28"/>
        </w:rPr>
        <w:t>нимите плечи. Расслабьтесь, повторите еще раз. Поднимайте плечи как можно выше! Максимально высоко! И держите.</w:t>
      </w:r>
      <w:r>
        <w:rPr>
          <w:sz w:val="28"/>
          <w:szCs w:val="28"/>
        </w:rPr>
        <w:t xml:space="preserve"> </w:t>
      </w:r>
      <w:r w:rsidRPr="007B2004">
        <w:rPr>
          <w:sz w:val="28"/>
          <w:szCs w:val="28"/>
        </w:rPr>
        <w:lastRenderedPageBreak/>
        <w:t xml:space="preserve">Сконцентрируйте внимание </w:t>
      </w:r>
      <w:r>
        <w:rPr>
          <w:sz w:val="28"/>
          <w:szCs w:val="28"/>
        </w:rPr>
        <w:t xml:space="preserve">на ощущении тяжести и опустите </w:t>
      </w:r>
      <w:r w:rsidRPr="007B2004">
        <w:rPr>
          <w:sz w:val="28"/>
          <w:szCs w:val="28"/>
        </w:rPr>
        <w:t>плечи, полностью. Дайте и</w:t>
      </w:r>
      <w:r>
        <w:rPr>
          <w:sz w:val="28"/>
          <w:szCs w:val="28"/>
        </w:rPr>
        <w:t>м расслабиться. Пусть они стано</w:t>
      </w:r>
      <w:r w:rsidRPr="007B2004">
        <w:rPr>
          <w:sz w:val="28"/>
          <w:szCs w:val="28"/>
        </w:rPr>
        <w:t>вятся тяжелее и тяжелее. Пауза 20 сек.</w:t>
      </w:r>
    </w:p>
    <w:p w:rsidR="007B2004" w:rsidRPr="007B2004" w:rsidRDefault="007B2004" w:rsidP="007B2004">
      <w:pPr>
        <w:pStyle w:val="14"/>
        <w:rPr>
          <w:b/>
          <w:i/>
          <w:sz w:val="28"/>
          <w:szCs w:val="28"/>
        </w:rPr>
      </w:pPr>
      <w:r w:rsidRPr="007B2004">
        <w:rPr>
          <w:b/>
          <w:i/>
          <w:sz w:val="28"/>
          <w:szCs w:val="28"/>
        </w:rPr>
        <w:t>Глаза.</w:t>
      </w:r>
    </w:p>
    <w:p w:rsidR="007B2004" w:rsidRPr="007B2004" w:rsidRDefault="007B2004" w:rsidP="007B2004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B2004">
        <w:rPr>
          <w:sz w:val="28"/>
          <w:szCs w:val="28"/>
        </w:rPr>
        <w:t>Надо очень крепко зак</w:t>
      </w:r>
      <w:r>
        <w:rPr>
          <w:sz w:val="28"/>
          <w:szCs w:val="28"/>
        </w:rPr>
        <w:t xml:space="preserve">рыть глаза. </w:t>
      </w:r>
      <w:r w:rsidRPr="007B2004">
        <w:rPr>
          <w:sz w:val="28"/>
          <w:szCs w:val="28"/>
        </w:rPr>
        <w:t>Задержите! Расслабьтесь. Повторим это упражнение.</w:t>
      </w:r>
    </w:p>
    <w:p w:rsidR="007B2004" w:rsidRPr="007B2004" w:rsidRDefault="007B2004" w:rsidP="007B2004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B2004">
        <w:rPr>
          <w:sz w:val="28"/>
          <w:szCs w:val="28"/>
        </w:rPr>
        <w:t>Последнее упражнен</w:t>
      </w:r>
      <w:r>
        <w:rPr>
          <w:sz w:val="28"/>
          <w:szCs w:val="28"/>
        </w:rPr>
        <w:t>ие заключается в том, чтобы мак</w:t>
      </w:r>
      <w:r w:rsidRPr="007B2004">
        <w:rPr>
          <w:sz w:val="28"/>
          <w:szCs w:val="28"/>
        </w:rPr>
        <w:t>симально высоко поднять бров</w:t>
      </w:r>
      <w:r>
        <w:rPr>
          <w:sz w:val="28"/>
          <w:szCs w:val="28"/>
        </w:rPr>
        <w:t xml:space="preserve">и. Не забудьте, что ваши глаза </w:t>
      </w:r>
      <w:r w:rsidRPr="007B2004">
        <w:rPr>
          <w:sz w:val="28"/>
          <w:szCs w:val="28"/>
        </w:rPr>
        <w:t xml:space="preserve">должны быть при этом закрыты. Поднимите брови высоко! </w:t>
      </w:r>
    </w:p>
    <w:p w:rsidR="007B2004" w:rsidRPr="00CD018F" w:rsidRDefault="007B2004" w:rsidP="007B2004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B2004">
        <w:rPr>
          <w:sz w:val="28"/>
          <w:szCs w:val="28"/>
        </w:rPr>
        <w:t>Так высоко, насколько это возможно! Задержи</w:t>
      </w:r>
      <w:r>
        <w:rPr>
          <w:sz w:val="28"/>
          <w:szCs w:val="28"/>
        </w:rPr>
        <w:t>те! Расслабь</w:t>
      </w:r>
      <w:r w:rsidRPr="007B2004">
        <w:rPr>
          <w:sz w:val="28"/>
          <w:szCs w:val="28"/>
        </w:rPr>
        <w:t>тесь. Повторим это упражнение. Пауза 15 сек.</w:t>
      </w:r>
      <w:r>
        <w:t xml:space="preserve"> </w:t>
      </w:r>
      <w:r w:rsidRPr="007B2004">
        <w:rPr>
          <w:sz w:val="28"/>
          <w:szCs w:val="28"/>
        </w:rPr>
        <w:t>Вы почувствуете расслабление, проник</w:t>
      </w:r>
      <w:r>
        <w:rPr>
          <w:sz w:val="28"/>
          <w:szCs w:val="28"/>
        </w:rPr>
        <w:t xml:space="preserve">ающее в </w:t>
      </w:r>
      <w:r w:rsidRPr="007B2004">
        <w:rPr>
          <w:sz w:val="28"/>
          <w:szCs w:val="28"/>
        </w:rPr>
        <w:t>ваше тело, как теплая волна.</w:t>
      </w:r>
      <w:r>
        <w:rPr>
          <w:sz w:val="28"/>
          <w:szCs w:val="28"/>
        </w:rPr>
        <w:t xml:space="preserve"> Вы чувствуете расслабление, на</w:t>
      </w:r>
      <w:r w:rsidRPr="007B2004">
        <w:rPr>
          <w:sz w:val="28"/>
          <w:szCs w:val="28"/>
        </w:rPr>
        <w:t>чиная со лба, затем оно переходит на глаза и ниже на щеки.</w:t>
      </w:r>
    </w:p>
    <w:p w:rsidR="00CD018F" w:rsidRPr="00CD018F" w:rsidRDefault="007B2004" w:rsidP="007B2004">
      <w:pPr>
        <w:pStyle w:val="14"/>
        <w:jc w:val="both"/>
        <w:rPr>
          <w:sz w:val="28"/>
          <w:szCs w:val="28"/>
        </w:rPr>
      </w:pPr>
      <w:r w:rsidRPr="00187F54">
        <w:rPr>
          <w:noProof/>
          <w:lang w:eastAsia="ru-RU"/>
        </w:rPr>
        <mc:AlternateContent>
          <mc:Choice Requires="wps">
            <w:drawing>
              <wp:anchor distT="0" distB="0" distL="320040" distR="320040" simplePos="0" relativeHeight="251688448" behindDoc="1" locked="0" layoutInCell="1" allowOverlap="1" wp14:anchorId="0D589BB4" wp14:editId="1B59F708">
                <wp:simplePos x="0" y="0"/>
                <wp:positionH relativeFrom="margin">
                  <wp:posOffset>1895475</wp:posOffset>
                </wp:positionH>
                <wp:positionV relativeFrom="paragraph">
                  <wp:posOffset>-123825</wp:posOffset>
                </wp:positionV>
                <wp:extent cx="2238375" cy="2095500"/>
                <wp:effectExtent l="0" t="0" r="0" b="0"/>
                <wp:wrapTight wrapText="bothSides">
                  <wp:wrapPolygon edited="0">
                    <wp:start x="12868" y="0"/>
                    <wp:lineTo x="8272" y="1964"/>
                    <wp:lineTo x="6618" y="2749"/>
                    <wp:lineTo x="6618" y="3535"/>
                    <wp:lineTo x="3493" y="4909"/>
                    <wp:lineTo x="3493" y="6480"/>
                    <wp:lineTo x="1654" y="6676"/>
                    <wp:lineTo x="735" y="10800"/>
                    <wp:lineTo x="919" y="11585"/>
                    <wp:lineTo x="3309" y="12960"/>
                    <wp:lineTo x="1838" y="13942"/>
                    <wp:lineTo x="1838" y="14335"/>
                    <wp:lineTo x="2941" y="16102"/>
                    <wp:lineTo x="2941" y="17084"/>
                    <wp:lineTo x="4412" y="19244"/>
                    <wp:lineTo x="5147" y="19244"/>
                    <wp:lineTo x="4780" y="20422"/>
                    <wp:lineTo x="5515" y="20422"/>
                    <wp:lineTo x="6250" y="19244"/>
                    <wp:lineTo x="8456" y="19244"/>
                    <wp:lineTo x="16912" y="16691"/>
                    <wp:lineTo x="18015" y="16102"/>
                    <wp:lineTo x="18934" y="14335"/>
                    <wp:lineTo x="18567" y="12960"/>
                    <wp:lineTo x="19302" y="12175"/>
                    <wp:lineTo x="19854" y="10211"/>
                    <wp:lineTo x="20957" y="9622"/>
                    <wp:lineTo x="20957" y="8444"/>
                    <wp:lineTo x="16177" y="3338"/>
                    <wp:lineTo x="15258" y="1964"/>
                    <wp:lineTo x="13603" y="0"/>
                    <wp:lineTo x="12868" y="0"/>
                  </wp:wrapPolygon>
                </wp:wrapTight>
                <wp:docPr id="17" name="Овал 17" descr="Чернильное пятн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095500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5496E02" id="Овал 17" o:spid="_x0000_s1026" alt="Чернильное пятно" style="position:absolute;margin-left:149.25pt;margin-top:-9.75pt;width:176.25pt;height:165pt;z-index:-251628032;visibility:visible;mso-wrap-style:square;mso-width-percent:0;mso-height-percent:0;mso-wrap-distance-left:25.2pt;mso-wrap-distance-top:0;mso-wrap-distance-right:25.2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" stroked="f" strokeweight="1pt">
                <v:fill r:id="rId23" o:title="Чернильное пятно" recolor="t" rotate="t" type="frame"/>
                <v:stroke joinstyle="miter"/>
                <w10:wrap type="tight" anchorx="margin"/>
              </v:oval>
            </w:pict>
          </mc:Fallback>
        </mc:AlternateContent>
      </w:r>
    </w:p>
    <w:p w:rsidR="00CD018F" w:rsidRPr="00CD018F" w:rsidRDefault="00CD018F" w:rsidP="00CD018F">
      <w:pPr>
        <w:pStyle w:val="14"/>
        <w:jc w:val="both"/>
        <w:rPr>
          <w:sz w:val="28"/>
          <w:szCs w:val="28"/>
        </w:rPr>
      </w:pPr>
    </w:p>
    <w:p w:rsidR="00CD018F" w:rsidRPr="00CD018F" w:rsidRDefault="00CD018F" w:rsidP="00CD018F">
      <w:pPr>
        <w:pStyle w:val="14"/>
        <w:jc w:val="both"/>
        <w:rPr>
          <w:sz w:val="28"/>
          <w:szCs w:val="28"/>
        </w:rPr>
      </w:pPr>
    </w:p>
    <w:p w:rsidR="00CD018F" w:rsidRPr="00CD018F" w:rsidRDefault="00CD018F" w:rsidP="00CD018F">
      <w:pPr>
        <w:pStyle w:val="14"/>
      </w:pPr>
    </w:p>
    <w:p w:rsidR="00E94073" w:rsidRPr="007B2004" w:rsidRDefault="007B2004" w:rsidP="006443D6">
      <w:pPr>
        <w:pStyle w:val="16"/>
        <w:spacing w:after="0" w:line="240" w:lineRule="auto"/>
        <w:jc w:val="center"/>
        <w:rPr>
          <w:rFonts w:eastAsia="Calibri" w:cs="Times New Roman"/>
          <w:b/>
          <w:i/>
          <w:color w:val="7C9163" w:themeColor="accent1" w:themeShade="BF"/>
          <w:sz w:val="36"/>
          <w:szCs w:val="36"/>
        </w:rPr>
      </w:pPr>
      <w:r w:rsidRPr="007B2004">
        <w:rPr>
          <w:rFonts w:eastAsia="Calibri" w:cs="Times New Roman"/>
          <w:b/>
          <w:i/>
          <w:color w:val="7C9163" w:themeColor="accent1" w:themeShade="BF"/>
          <w:sz w:val="36"/>
          <w:szCs w:val="36"/>
        </w:rPr>
        <w:lastRenderedPageBreak/>
        <w:t>Визуализация</w:t>
      </w:r>
    </w:p>
    <w:p w:rsidR="00E94073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443D6">
        <w:rPr>
          <w:sz w:val="28"/>
          <w:szCs w:val="28"/>
        </w:rPr>
        <w:t>Визуализация всегда была</w:t>
      </w:r>
      <w:r>
        <w:rPr>
          <w:sz w:val="28"/>
          <w:szCs w:val="28"/>
        </w:rPr>
        <w:t xml:space="preserve"> одним из средств, при помощи которых многие</w:t>
      </w:r>
      <w:r w:rsidRPr="006443D6">
        <w:rPr>
          <w:sz w:val="28"/>
          <w:szCs w:val="28"/>
        </w:rPr>
        <w:t xml:space="preserve"> философы и мистики стремились достигать безмятежног</w:t>
      </w:r>
      <w:r>
        <w:rPr>
          <w:sz w:val="28"/>
          <w:szCs w:val="28"/>
        </w:rPr>
        <w:t>о спокойствия. Они мысленно вос</w:t>
      </w:r>
      <w:r w:rsidRPr="006443D6">
        <w:rPr>
          <w:sz w:val="28"/>
          <w:szCs w:val="28"/>
        </w:rPr>
        <w:t>создавали идеальную кар</w:t>
      </w:r>
      <w:r>
        <w:rPr>
          <w:sz w:val="28"/>
          <w:szCs w:val="28"/>
        </w:rPr>
        <w:t xml:space="preserve">тину, приносящую им внутренний </w:t>
      </w:r>
      <w:r w:rsidRPr="006443D6">
        <w:rPr>
          <w:sz w:val="28"/>
          <w:szCs w:val="28"/>
        </w:rPr>
        <w:t>покой. Так как они сосре</w:t>
      </w:r>
      <w:r>
        <w:rPr>
          <w:sz w:val="28"/>
          <w:szCs w:val="28"/>
        </w:rPr>
        <w:t xml:space="preserve">доточивали на этой картине все </w:t>
      </w:r>
      <w:r w:rsidRPr="006443D6">
        <w:rPr>
          <w:sz w:val="28"/>
          <w:szCs w:val="28"/>
        </w:rPr>
        <w:t>внимание, у них быстро п</w:t>
      </w:r>
      <w:r>
        <w:rPr>
          <w:sz w:val="28"/>
          <w:szCs w:val="28"/>
        </w:rPr>
        <w:t xml:space="preserve">оявлялось чувство расслабления </w:t>
      </w:r>
      <w:r w:rsidRPr="006443D6">
        <w:rPr>
          <w:sz w:val="28"/>
          <w:szCs w:val="28"/>
        </w:rPr>
        <w:t>и гармонии.</w:t>
      </w:r>
    </w:p>
    <w:p w:rsidR="006443D6" w:rsidRPr="006443D6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443D6">
        <w:rPr>
          <w:sz w:val="28"/>
          <w:szCs w:val="28"/>
        </w:rPr>
        <w:t>Предлагаем следующи</w:t>
      </w:r>
      <w:r>
        <w:rPr>
          <w:sz w:val="28"/>
          <w:szCs w:val="28"/>
        </w:rPr>
        <w:t xml:space="preserve">е упражнения на самовнушение и </w:t>
      </w:r>
      <w:r w:rsidRPr="006443D6">
        <w:rPr>
          <w:sz w:val="28"/>
          <w:szCs w:val="28"/>
        </w:rPr>
        <w:t>визуализацию.</w:t>
      </w:r>
    </w:p>
    <w:p w:rsidR="006443D6" w:rsidRPr="006443D6" w:rsidRDefault="006443D6" w:rsidP="006443D6">
      <w:pPr>
        <w:pStyle w:val="14"/>
        <w:rPr>
          <w:b/>
          <w:i/>
          <w:sz w:val="28"/>
          <w:szCs w:val="28"/>
        </w:rPr>
      </w:pPr>
      <w:r w:rsidRPr="006443D6">
        <w:rPr>
          <w:b/>
          <w:i/>
          <w:sz w:val="28"/>
          <w:szCs w:val="28"/>
        </w:rPr>
        <w:t>Упражнение 1</w:t>
      </w:r>
    </w:p>
    <w:p w:rsidR="006443D6" w:rsidRPr="006443D6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43D6">
        <w:rPr>
          <w:sz w:val="28"/>
          <w:szCs w:val="28"/>
        </w:rPr>
        <w:t>Непрерывно созерцайте простой предмет (карандаш, монетку, коробок спичек) в течение 2-3 мин. Затем попы</w:t>
      </w:r>
      <w:r>
        <w:rPr>
          <w:sz w:val="28"/>
          <w:szCs w:val="28"/>
        </w:rPr>
        <w:t>тать</w:t>
      </w:r>
      <w:r w:rsidRPr="006443D6">
        <w:rPr>
          <w:sz w:val="28"/>
          <w:szCs w:val="28"/>
        </w:rPr>
        <w:t>ся представить его с закрытыми глазами.</w:t>
      </w:r>
    </w:p>
    <w:p w:rsidR="00E94073" w:rsidRPr="006443D6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43D6">
        <w:rPr>
          <w:sz w:val="28"/>
          <w:szCs w:val="28"/>
        </w:rPr>
        <w:t>Открыть глаза и срав</w:t>
      </w:r>
      <w:r>
        <w:rPr>
          <w:sz w:val="28"/>
          <w:szCs w:val="28"/>
        </w:rPr>
        <w:t>нить свое представление с ориги</w:t>
      </w:r>
      <w:r w:rsidRPr="006443D6">
        <w:rPr>
          <w:sz w:val="28"/>
          <w:szCs w:val="28"/>
        </w:rPr>
        <w:t xml:space="preserve">налом. Повторить 2-3 раза. </w:t>
      </w:r>
      <w:r>
        <w:rPr>
          <w:sz w:val="28"/>
          <w:szCs w:val="28"/>
        </w:rPr>
        <w:t xml:space="preserve">Постепенно надо добиться более </w:t>
      </w:r>
      <w:r w:rsidRPr="006443D6">
        <w:rPr>
          <w:sz w:val="28"/>
          <w:szCs w:val="28"/>
        </w:rPr>
        <w:t>четкого воспроизведения.</w:t>
      </w:r>
    </w:p>
    <w:p w:rsidR="006443D6" w:rsidRPr="006443D6" w:rsidRDefault="006443D6" w:rsidP="006443D6">
      <w:pPr>
        <w:pStyle w:val="1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Упражнение 2</w:t>
      </w:r>
    </w:p>
    <w:p w:rsidR="006443D6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443D6">
        <w:rPr>
          <w:sz w:val="28"/>
          <w:szCs w:val="28"/>
        </w:rPr>
        <w:t>Садитесь удобно. П</w:t>
      </w:r>
      <w:r>
        <w:rPr>
          <w:sz w:val="28"/>
          <w:szCs w:val="28"/>
        </w:rPr>
        <w:t xml:space="preserve">редставьте себя в виде снежной </w:t>
      </w:r>
      <w:r w:rsidRPr="006443D6">
        <w:rPr>
          <w:sz w:val="28"/>
          <w:szCs w:val="28"/>
        </w:rPr>
        <w:t>бабы. Под лучами весеннег</w:t>
      </w:r>
      <w:r>
        <w:rPr>
          <w:sz w:val="28"/>
          <w:szCs w:val="28"/>
        </w:rPr>
        <w:t xml:space="preserve">о солнца снежная баба начинает медленно таять. </w:t>
      </w:r>
      <w:r w:rsidRPr="006443D6">
        <w:rPr>
          <w:sz w:val="28"/>
          <w:szCs w:val="28"/>
        </w:rPr>
        <w:t>Снег темнеет, стан</w:t>
      </w:r>
      <w:r>
        <w:rPr>
          <w:sz w:val="28"/>
          <w:szCs w:val="28"/>
        </w:rPr>
        <w:t xml:space="preserve">овится рыхлым и, превращаясь в воду, </w:t>
      </w:r>
      <w:r w:rsidRPr="006443D6">
        <w:rPr>
          <w:sz w:val="28"/>
          <w:szCs w:val="28"/>
        </w:rPr>
        <w:t>ручейками стекает на землю.</w:t>
      </w:r>
    </w:p>
    <w:p w:rsidR="00E94073" w:rsidRPr="006443D6" w:rsidRDefault="006443D6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6443D6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6443D6">
        <w:rPr>
          <w:sz w:val="28"/>
          <w:szCs w:val="28"/>
        </w:rPr>
        <w:t>упражнение инте</w:t>
      </w:r>
      <w:r>
        <w:rPr>
          <w:sz w:val="28"/>
          <w:szCs w:val="28"/>
        </w:rPr>
        <w:t>ресно тем, что степень достигае</w:t>
      </w:r>
      <w:r w:rsidRPr="006443D6">
        <w:rPr>
          <w:sz w:val="28"/>
          <w:szCs w:val="28"/>
        </w:rPr>
        <w:t>мого расслабления будет</w:t>
      </w:r>
      <w:r>
        <w:rPr>
          <w:sz w:val="28"/>
          <w:szCs w:val="28"/>
        </w:rPr>
        <w:t xml:space="preserve"> определяться точностью визуали</w:t>
      </w:r>
      <w:r w:rsidRPr="006443D6">
        <w:rPr>
          <w:sz w:val="28"/>
          <w:szCs w:val="28"/>
        </w:rPr>
        <w:t>зации.</w:t>
      </w:r>
    </w:p>
    <w:p w:rsidR="006443D6" w:rsidRPr="006443D6" w:rsidRDefault="006443D6" w:rsidP="006443D6">
      <w:pPr>
        <w:pStyle w:val="1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Упражнение 3</w:t>
      </w:r>
    </w:p>
    <w:p w:rsidR="00E94073" w:rsidRDefault="006443D6" w:rsidP="006443D6">
      <w:pPr>
        <w:pStyle w:val="14"/>
        <w:jc w:val="both"/>
        <w:rPr>
          <w:sz w:val="28"/>
          <w:szCs w:val="28"/>
        </w:rPr>
      </w:pPr>
      <w:r w:rsidRPr="006443D6">
        <w:rPr>
          <w:sz w:val="28"/>
          <w:szCs w:val="28"/>
        </w:rPr>
        <w:t>«Нарисуйте» в свое</w:t>
      </w:r>
      <w:r>
        <w:rPr>
          <w:sz w:val="28"/>
          <w:szCs w:val="28"/>
        </w:rPr>
        <w:t>м воображении пейзаж. Например «Солнце. Море. Пляж</w:t>
      </w:r>
      <w:r w:rsidRPr="006443D6">
        <w:rPr>
          <w:sz w:val="28"/>
          <w:szCs w:val="28"/>
        </w:rPr>
        <w:t>.</w:t>
      </w:r>
      <w:r>
        <w:rPr>
          <w:sz w:val="28"/>
          <w:szCs w:val="28"/>
        </w:rPr>
        <w:t>»</w:t>
      </w:r>
    </w:p>
    <w:p w:rsidR="006443D6" w:rsidRPr="006443D6" w:rsidRDefault="006443D6" w:rsidP="006443D6">
      <w:pPr>
        <w:pStyle w:val="14"/>
        <w:jc w:val="both"/>
        <w:rPr>
          <w:sz w:val="28"/>
          <w:szCs w:val="28"/>
        </w:rPr>
      </w:pPr>
      <w:r w:rsidRPr="00072D3A">
        <w:rPr>
          <w:b/>
          <w:noProof/>
          <w:color w:val="415717"/>
          <w:sz w:val="44"/>
          <w:szCs w:val="44"/>
          <w:lang w:eastAsia="ru-RU"/>
        </w:rPr>
        <w:drawing>
          <wp:inline distT="0" distB="0" distL="0" distR="0" wp14:anchorId="630CB45B" wp14:editId="796FE16B">
            <wp:extent cx="1188000" cy="1177267"/>
            <wp:effectExtent l="0" t="0" r="6350" b="0"/>
            <wp:docPr id="12" name="Рисунок 65" descr="изображение пляжа и оке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 3" descr="/Users/alekseybelyalov/Documents/— 2018 Projects/— Upwork/- Microsoft/Milestone N10/-Temp/BKLT05/beach-exotic-holiday-248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8000" cy="117726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 w:rsidRPr="00072D3A">
        <w:rPr>
          <w:noProof/>
          <w:sz w:val="6"/>
          <w:szCs w:val="6"/>
          <w:lang w:eastAsia="ru-RU"/>
        </w:rPr>
        <w:drawing>
          <wp:inline distT="0" distB="0" distL="0" distR="0" wp14:anchorId="050934B6" wp14:editId="4D37EAC8">
            <wp:extent cx="1188000" cy="1191516"/>
            <wp:effectExtent l="0" t="0" r="6350" b="2540"/>
            <wp:docPr id="44" name="Рисунок 44" descr="декоративное изображение ступеней в тра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 1" descr="/Users/alekseybelyalov/Documents/— 2018 Projects/— Upwork/- Microsoft/Milestone N10/-Temp/BKLT05/agriculture-asia-china-23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8000" cy="119151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73" w:rsidRPr="006443D6" w:rsidRDefault="00E94073" w:rsidP="006443D6">
      <w:pPr>
        <w:pStyle w:val="14"/>
        <w:rPr>
          <w:b/>
          <w:i/>
          <w:sz w:val="28"/>
          <w:szCs w:val="28"/>
        </w:rPr>
      </w:pPr>
    </w:p>
    <w:p w:rsidR="006443D6" w:rsidRPr="006443D6" w:rsidRDefault="006443D6" w:rsidP="006443D6">
      <w:pPr>
        <w:pStyle w:val="14"/>
        <w:rPr>
          <w:b/>
          <w:i/>
          <w:sz w:val="28"/>
          <w:szCs w:val="28"/>
        </w:rPr>
      </w:pPr>
      <w:r w:rsidRPr="006443D6"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пражнение 4</w:t>
      </w:r>
    </w:p>
    <w:p w:rsidR="006443D6" w:rsidRPr="006443D6" w:rsidRDefault="00255867" w:rsidP="0025586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443D6" w:rsidRPr="006443D6">
        <w:rPr>
          <w:sz w:val="28"/>
          <w:szCs w:val="28"/>
        </w:rPr>
        <w:t>Подойдите к зерк</w:t>
      </w:r>
      <w:r w:rsidR="006443D6">
        <w:rPr>
          <w:sz w:val="28"/>
          <w:szCs w:val="28"/>
        </w:rPr>
        <w:t>алу и произнесите: «Я хочу изме</w:t>
      </w:r>
      <w:r w:rsidR="006443D6" w:rsidRPr="006443D6">
        <w:rPr>
          <w:sz w:val="28"/>
          <w:szCs w:val="28"/>
        </w:rPr>
        <w:t>ниться».</w:t>
      </w:r>
      <w:r w:rsidR="006443D6">
        <w:rPr>
          <w:sz w:val="28"/>
          <w:szCs w:val="28"/>
        </w:rPr>
        <w:t xml:space="preserve"> </w:t>
      </w:r>
      <w:r w:rsidR="006443D6" w:rsidRPr="006443D6">
        <w:rPr>
          <w:sz w:val="28"/>
          <w:szCs w:val="28"/>
        </w:rPr>
        <w:t>Если вы обнаруж</w:t>
      </w:r>
      <w:r w:rsidR="006443D6">
        <w:rPr>
          <w:sz w:val="28"/>
          <w:szCs w:val="28"/>
        </w:rPr>
        <w:t xml:space="preserve">ите сопротивление или колебания, </w:t>
      </w:r>
      <w:r>
        <w:rPr>
          <w:sz w:val="28"/>
          <w:szCs w:val="28"/>
        </w:rPr>
        <w:t>с</w:t>
      </w:r>
      <w:r w:rsidR="006443D6">
        <w:rPr>
          <w:sz w:val="28"/>
          <w:szCs w:val="28"/>
        </w:rPr>
        <w:t xml:space="preserve">просите </w:t>
      </w:r>
      <w:r w:rsidR="006443D6" w:rsidRPr="006443D6">
        <w:rPr>
          <w:sz w:val="28"/>
          <w:szCs w:val="28"/>
        </w:rPr>
        <w:t>себя: «Что заставляет м</w:t>
      </w:r>
      <w:r>
        <w:rPr>
          <w:sz w:val="28"/>
          <w:szCs w:val="28"/>
        </w:rPr>
        <w:t xml:space="preserve">еня сопротивляться?» </w:t>
      </w:r>
      <w:r w:rsidR="006443D6" w:rsidRPr="006443D6">
        <w:rPr>
          <w:sz w:val="28"/>
          <w:szCs w:val="28"/>
        </w:rPr>
        <w:t>Даже</w:t>
      </w:r>
      <w:r>
        <w:rPr>
          <w:sz w:val="28"/>
          <w:szCs w:val="28"/>
        </w:rPr>
        <w:t xml:space="preserve"> если вы не можете ответить на </w:t>
      </w:r>
      <w:r w:rsidR="006443D6" w:rsidRPr="006443D6">
        <w:rPr>
          <w:sz w:val="28"/>
          <w:szCs w:val="28"/>
        </w:rPr>
        <w:t>эти вопросы, скажите этом</w:t>
      </w:r>
      <w:r>
        <w:rPr>
          <w:sz w:val="28"/>
          <w:szCs w:val="28"/>
        </w:rPr>
        <w:t xml:space="preserve">у чувству: «Привет! Спасибо за </w:t>
      </w:r>
      <w:r w:rsidR="006443D6" w:rsidRPr="006443D6">
        <w:rPr>
          <w:sz w:val="28"/>
          <w:szCs w:val="28"/>
        </w:rPr>
        <w:t>сопротивление</w:t>
      </w:r>
      <w:r>
        <w:rPr>
          <w:sz w:val="28"/>
          <w:szCs w:val="28"/>
        </w:rPr>
        <w:t>,</w:t>
      </w:r>
      <w:r w:rsidR="006443D6" w:rsidRPr="006443D6">
        <w:rPr>
          <w:sz w:val="28"/>
          <w:szCs w:val="28"/>
        </w:rPr>
        <w:t xml:space="preserve"> я </w:t>
      </w:r>
      <w:r>
        <w:rPr>
          <w:sz w:val="28"/>
          <w:szCs w:val="28"/>
        </w:rPr>
        <w:t xml:space="preserve">надеюсь, что ты поможешь </w:t>
      </w:r>
      <w:r>
        <w:rPr>
          <w:sz w:val="28"/>
          <w:szCs w:val="28"/>
        </w:rPr>
        <w:lastRenderedPageBreak/>
        <w:t>мне из</w:t>
      </w:r>
      <w:r w:rsidR="006443D6" w:rsidRPr="006443D6">
        <w:rPr>
          <w:sz w:val="28"/>
          <w:szCs w:val="28"/>
        </w:rPr>
        <w:t>менить</w:t>
      </w:r>
      <w:r>
        <w:rPr>
          <w:sz w:val="28"/>
          <w:szCs w:val="28"/>
        </w:rPr>
        <w:t xml:space="preserve">ся». Снова подойдите к зеркалу, скажете громко десять </w:t>
      </w:r>
      <w:r w:rsidR="006443D6" w:rsidRPr="006443D6">
        <w:rPr>
          <w:sz w:val="28"/>
          <w:szCs w:val="28"/>
        </w:rPr>
        <w:t>раз: «Я хочу освободитьс</w:t>
      </w:r>
      <w:r>
        <w:rPr>
          <w:sz w:val="28"/>
          <w:szCs w:val="28"/>
        </w:rPr>
        <w:t xml:space="preserve">я от всякого сопротивления». А </w:t>
      </w:r>
      <w:r w:rsidR="006443D6" w:rsidRPr="006443D6"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 w:rsidR="006443D6" w:rsidRPr="006443D6">
        <w:rPr>
          <w:sz w:val="28"/>
          <w:szCs w:val="28"/>
        </w:rPr>
        <w:t>том снова: «Я хочу изме</w:t>
      </w:r>
      <w:r>
        <w:rPr>
          <w:sz w:val="28"/>
          <w:szCs w:val="28"/>
        </w:rPr>
        <w:t>ниться. Я хочу измениться». Ска</w:t>
      </w:r>
      <w:r w:rsidR="006443D6" w:rsidRPr="006443D6">
        <w:rPr>
          <w:sz w:val="28"/>
          <w:szCs w:val="28"/>
        </w:rPr>
        <w:t>жите вслух, каким вы хоти</w:t>
      </w:r>
      <w:r>
        <w:rPr>
          <w:sz w:val="28"/>
          <w:szCs w:val="28"/>
        </w:rPr>
        <w:t xml:space="preserve">те быть. Обратите внимание, что </w:t>
      </w:r>
      <w:r w:rsidR="006443D6" w:rsidRPr="006443D6">
        <w:rPr>
          <w:sz w:val="28"/>
          <w:szCs w:val="28"/>
        </w:rPr>
        <w:t xml:space="preserve">это должны быть только </w:t>
      </w:r>
      <w:r>
        <w:rPr>
          <w:sz w:val="28"/>
          <w:szCs w:val="28"/>
        </w:rPr>
        <w:t>положительные утверждения в на</w:t>
      </w:r>
      <w:r w:rsidR="006443D6" w:rsidRPr="006443D6">
        <w:rPr>
          <w:sz w:val="28"/>
          <w:szCs w:val="28"/>
        </w:rPr>
        <w:t xml:space="preserve">стоящем времени. Ваше </w:t>
      </w:r>
      <w:r>
        <w:rPr>
          <w:sz w:val="28"/>
          <w:szCs w:val="28"/>
        </w:rPr>
        <w:t xml:space="preserve">подсознание—верный слуга. Если </w:t>
      </w:r>
      <w:r w:rsidR="006443D6" w:rsidRPr="006443D6">
        <w:rPr>
          <w:sz w:val="28"/>
          <w:szCs w:val="28"/>
        </w:rPr>
        <w:t>вы скажете фразу в отрица</w:t>
      </w:r>
      <w:r>
        <w:rPr>
          <w:sz w:val="28"/>
          <w:szCs w:val="28"/>
        </w:rPr>
        <w:t xml:space="preserve">тельной форме: «Я не хочу быть </w:t>
      </w:r>
      <w:r w:rsidR="006443D6" w:rsidRPr="006443D6">
        <w:rPr>
          <w:sz w:val="28"/>
          <w:szCs w:val="28"/>
        </w:rPr>
        <w:t>толстой», то скорее всего ею</w:t>
      </w:r>
      <w:r>
        <w:rPr>
          <w:sz w:val="28"/>
          <w:szCs w:val="28"/>
        </w:rPr>
        <w:t xml:space="preserve"> и останетесь. До мозга дойдет к</w:t>
      </w:r>
      <w:r w:rsidR="006443D6" w:rsidRPr="006443D6">
        <w:rPr>
          <w:sz w:val="28"/>
          <w:szCs w:val="28"/>
        </w:rPr>
        <w:t>оманда: «Хочу быть толстой», так как</w:t>
      </w:r>
      <w:r>
        <w:rPr>
          <w:sz w:val="28"/>
          <w:szCs w:val="28"/>
        </w:rPr>
        <w:t xml:space="preserve"> частицу «не» под</w:t>
      </w:r>
      <w:r w:rsidR="006443D6" w:rsidRPr="006443D6">
        <w:rPr>
          <w:sz w:val="28"/>
          <w:szCs w:val="28"/>
        </w:rPr>
        <w:t xml:space="preserve">сознание не воспринимает. </w:t>
      </w:r>
    </w:p>
    <w:p w:rsidR="00E94073" w:rsidRPr="006443D6" w:rsidRDefault="00255867" w:rsidP="006443D6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443D6" w:rsidRPr="006443D6">
        <w:rPr>
          <w:sz w:val="28"/>
          <w:szCs w:val="28"/>
        </w:rPr>
        <w:t>В течение месяца ежеднев</w:t>
      </w:r>
      <w:r>
        <w:rPr>
          <w:sz w:val="28"/>
          <w:szCs w:val="28"/>
        </w:rPr>
        <w:t xml:space="preserve">но постоянно твердите себе: «Я </w:t>
      </w:r>
      <w:r w:rsidR="006443D6" w:rsidRPr="006443D6">
        <w:rPr>
          <w:sz w:val="28"/>
          <w:szCs w:val="28"/>
        </w:rPr>
        <w:t xml:space="preserve">одобряю себя. Я одобряю себя!» Говорите это себе </w:t>
      </w:r>
      <w:r>
        <w:rPr>
          <w:sz w:val="28"/>
          <w:szCs w:val="28"/>
        </w:rPr>
        <w:t xml:space="preserve">по 10 </w:t>
      </w:r>
      <w:r w:rsidR="006443D6" w:rsidRPr="006443D6">
        <w:rPr>
          <w:sz w:val="28"/>
          <w:szCs w:val="28"/>
        </w:rPr>
        <w:t>раз в день и повторя</w:t>
      </w:r>
      <w:r>
        <w:rPr>
          <w:sz w:val="28"/>
          <w:szCs w:val="28"/>
        </w:rPr>
        <w:t>йте свои формулировки (чем боль</w:t>
      </w:r>
      <w:r w:rsidR="006443D6" w:rsidRPr="006443D6">
        <w:rPr>
          <w:sz w:val="28"/>
          <w:szCs w:val="28"/>
        </w:rPr>
        <w:t>ше, тем лучше).</w:t>
      </w:r>
    </w:p>
    <w:p w:rsidR="00E94073" w:rsidRDefault="00E94073" w:rsidP="00E94073">
      <w:pPr>
        <w:pStyle w:val="14"/>
      </w:pPr>
    </w:p>
    <w:p w:rsidR="00E94073" w:rsidRPr="00255867" w:rsidRDefault="00255867" w:rsidP="00E94073">
      <w:pPr>
        <w:pStyle w:val="14"/>
        <w:rPr>
          <w:b/>
          <w:i/>
          <w:color w:val="7C9163" w:themeColor="accent1" w:themeShade="BF"/>
          <w:sz w:val="36"/>
          <w:szCs w:val="36"/>
        </w:rPr>
      </w:pPr>
      <w:r w:rsidRPr="00255867">
        <w:rPr>
          <w:b/>
          <w:i/>
          <w:color w:val="7C9163" w:themeColor="accent1" w:themeShade="BF"/>
          <w:sz w:val="36"/>
          <w:szCs w:val="36"/>
        </w:rPr>
        <w:t xml:space="preserve">Медитация </w:t>
      </w:r>
    </w:p>
    <w:p w:rsidR="00E94073" w:rsidRDefault="00E94DDE" w:rsidP="0025586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55867" w:rsidRPr="00255867">
        <w:rPr>
          <w:sz w:val="28"/>
          <w:szCs w:val="28"/>
        </w:rPr>
        <w:t>Медитация являетс</w:t>
      </w:r>
      <w:r w:rsidR="00255867">
        <w:rPr>
          <w:sz w:val="28"/>
          <w:szCs w:val="28"/>
        </w:rPr>
        <w:t>я классическим способом сосредо</w:t>
      </w:r>
      <w:r w:rsidR="00255867" w:rsidRPr="00255867">
        <w:rPr>
          <w:sz w:val="28"/>
          <w:szCs w:val="28"/>
        </w:rPr>
        <w:t>точения, благодаря кото</w:t>
      </w:r>
      <w:r w:rsidR="00255867">
        <w:rPr>
          <w:sz w:val="28"/>
          <w:szCs w:val="28"/>
        </w:rPr>
        <w:t>рому происходит снятие психоэмо</w:t>
      </w:r>
      <w:r w:rsidR="00255867" w:rsidRPr="00255867">
        <w:rPr>
          <w:sz w:val="28"/>
          <w:szCs w:val="28"/>
        </w:rPr>
        <w:t>ционального напряжения,</w:t>
      </w:r>
      <w:r w:rsidR="00255867">
        <w:rPr>
          <w:sz w:val="28"/>
          <w:szCs w:val="28"/>
        </w:rPr>
        <w:t xml:space="preserve"> умственной и физической устало</w:t>
      </w:r>
      <w:r w:rsidR="00255867" w:rsidRPr="00255867">
        <w:rPr>
          <w:sz w:val="28"/>
          <w:szCs w:val="28"/>
        </w:rPr>
        <w:t>сти.</w:t>
      </w:r>
    </w:p>
    <w:p w:rsidR="00E94DDE" w:rsidRDefault="00E94DDE" w:rsidP="0025586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55867" w:rsidRPr="00255867">
        <w:rPr>
          <w:sz w:val="28"/>
          <w:szCs w:val="28"/>
        </w:rPr>
        <w:t xml:space="preserve">Одним из способов избавления от стресса является медитация, благодаря которой клетки </w:t>
      </w:r>
      <w:r w:rsidR="00255867" w:rsidRPr="00255867">
        <w:rPr>
          <w:sz w:val="28"/>
          <w:szCs w:val="28"/>
        </w:rPr>
        <w:lastRenderedPageBreak/>
        <w:t>мозга постоянно обновляются, поврежденные мозговые участки восстанавливаются, — к этому открытию пришли в 2011 году гарвардские ученые. Впрочем, главная цель медитации — отключить стремительный поток мыслей, заглушить вечно болтающий внутренний голос</w:t>
      </w:r>
    </w:p>
    <w:p w:rsidR="00255867" w:rsidRDefault="00255867" w:rsidP="00255867">
      <w:pPr>
        <w:pStyle w:val="14"/>
        <w:jc w:val="both"/>
        <w:rPr>
          <w:sz w:val="28"/>
          <w:szCs w:val="28"/>
        </w:rPr>
      </w:pPr>
      <w:r w:rsidRPr="00255867">
        <w:rPr>
          <w:sz w:val="28"/>
          <w:szCs w:val="28"/>
        </w:rPr>
        <w:t>и ни о чем не думать. На первый взгляд задача кажется очень сложной, поэтому лучше начинать практику медитации в группе с инструктором. </w:t>
      </w:r>
    </w:p>
    <w:p w:rsidR="00E94DDE" w:rsidRPr="00E94DDE" w:rsidRDefault="00E94DDE" w:rsidP="00E94DDE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94DDE">
        <w:rPr>
          <w:sz w:val="28"/>
          <w:szCs w:val="28"/>
        </w:rPr>
        <w:t>Сосредоточьте внимание на выбранном объекте и ни о чем не думайте. Просто наблюдайте, слушайте и смотрите вглубь себя. Отмечайте звуки окружающего мира: заработала сигнализация автомобиля, пролетела птица за окном, капнула вода из крана, раздался голос соседки на лестничной площадке. Не анализируйте эти звуки, не произно</w:t>
      </w:r>
      <w:r>
        <w:rPr>
          <w:sz w:val="28"/>
          <w:szCs w:val="28"/>
        </w:rPr>
        <w:t xml:space="preserve">сите мысленно «пролетела птица» </w:t>
      </w:r>
      <w:r w:rsidRPr="00E94DDE">
        <w:rPr>
          <w:sz w:val="28"/>
          <w:szCs w:val="28"/>
        </w:rPr>
        <w:t xml:space="preserve">и не думайте об этом — просто старайтесь услышать каждый звук снаружи и внутри вас совершенно отстраненно. Мысли будут мешать и сбивать вас с толку, напоминая надоедливых мух, но вы все равно возвращайте свой ум к безмолвию и слушанию. С каждым разом этот процесс будет приносить вам все больше и больше удовольствия. Начните практику медитации с минуты и постепенно </w:t>
      </w:r>
      <w:r w:rsidRPr="00E94DDE">
        <w:rPr>
          <w:sz w:val="28"/>
          <w:szCs w:val="28"/>
        </w:rPr>
        <w:lastRenderedPageBreak/>
        <w:t>увеличивайте ее продолжительность. Некоторые медитируют полчаса, не замечая, как летит время, и если им удается на самом деле остановить внутренний диалог, таким людям уже неведомы стрессы и депрессия…»</w:t>
      </w:r>
    </w:p>
    <w:p w:rsidR="00E94DDE" w:rsidRPr="00E94DDE" w:rsidRDefault="00E94DDE" w:rsidP="00E94DDE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94DDE">
        <w:rPr>
          <w:sz w:val="28"/>
          <w:szCs w:val="28"/>
        </w:rPr>
        <w:t>Впрочем, по словам психологов, даже 10–15 минут медитации в день помогут справиться с любыми психологическими проблемами, а обретенное спокойствие защитит от стресса, ведь человек начинает относиться к происходящему иначе и его уже не так легко вывести из себя.</w:t>
      </w:r>
    </w:p>
    <w:p w:rsidR="00E94DDE" w:rsidRPr="00255867" w:rsidRDefault="00E94DDE" w:rsidP="00255867">
      <w:pPr>
        <w:pStyle w:val="14"/>
        <w:jc w:val="both"/>
        <w:rPr>
          <w:sz w:val="28"/>
          <w:szCs w:val="28"/>
        </w:rPr>
      </w:pPr>
    </w:p>
    <w:p w:rsidR="00E94073" w:rsidRPr="00255867" w:rsidRDefault="00E94DDE" w:rsidP="00255867">
      <w:pPr>
        <w:pStyle w:val="1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7265" cy="183007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9561951x6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73" w:rsidRDefault="00E94DDE" w:rsidP="00E94073">
      <w:pPr>
        <w:pStyle w:val="14"/>
      </w:pPr>
      <w:r>
        <w:t xml:space="preserve"> </w:t>
      </w:r>
    </w:p>
    <w:p w:rsidR="00E94DDE" w:rsidRPr="00E94DDE" w:rsidRDefault="00E94DDE" w:rsidP="00E94DDE">
      <w:pPr>
        <w:pStyle w:val="14"/>
        <w:rPr>
          <w:b/>
          <w:i/>
          <w:color w:val="7C9163" w:themeColor="accent1" w:themeShade="BF"/>
          <w:sz w:val="36"/>
          <w:szCs w:val="36"/>
        </w:rPr>
      </w:pPr>
      <w:r w:rsidRPr="00E94DDE">
        <w:rPr>
          <w:b/>
          <w:i/>
          <w:color w:val="7C9163" w:themeColor="accent1" w:themeShade="BF"/>
          <w:sz w:val="36"/>
          <w:szCs w:val="36"/>
        </w:rPr>
        <w:t>КОНЦЕНТРАЦИЯ</w:t>
      </w:r>
    </w:p>
    <w:p w:rsidR="00E94DDE" w:rsidRDefault="00E94DDE" w:rsidP="00E94DDE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94DDE">
        <w:rPr>
          <w:sz w:val="28"/>
          <w:szCs w:val="28"/>
        </w:rPr>
        <w:t>Неумение отключаться - фактор, тесно связанный со стрессом. Ежедневно мы</w:t>
      </w:r>
      <w:r>
        <w:rPr>
          <w:sz w:val="28"/>
          <w:szCs w:val="28"/>
        </w:rPr>
        <w:t xml:space="preserve"> выполняем множество различных </w:t>
      </w:r>
      <w:r w:rsidRPr="00E94DDE">
        <w:rPr>
          <w:sz w:val="28"/>
          <w:szCs w:val="28"/>
        </w:rPr>
        <w:t xml:space="preserve">дел, что </w:t>
      </w:r>
      <w:r w:rsidRPr="00E94DDE">
        <w:rPr>
          <w:sz w:val="28"/>
          <w:szCs w:val="28"/>
        </w:rPr>
        <w:lastRenderedPageBreak/>
        <w:t>может вызвать ст</w:t>
      </w:r>
      <w:r>
        <w:rPr>
          <w:sz w:val="28"/>
          <w:szCs w:val="28"/>
        </w:rPr>
        <w:t>рессовую ситуацию. Такое положе</w:t>
      </w:r>
      <w:r w:rsidRPr="00E94DDE">
        <w:rPr>
          <w:sz w:val="28"/>
          <w:szCs w:val="28"/>
        </w:rPr>
        <w:t>ние может привести к пси</w:t>
      </w:r>
      <w:r>
        <w:rPr>
          <w:sz w:val="28"/>
          <w:szCs w:val="28"/>
        </w:rPr>
        <w:t xml:space="preserve">хическому истощению. </w:t>
      </w:r>
    </w:p>
    <w:p w:rsidR="00E94DDE" w:rsidRDefault="00E94DDE" w:rsidP="00E94DDE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этом слу</w:t>
      </w:r>
      <w:r w:rsidRPr="00E94DDE">
        <w:rPr>
          <w:sz w:val="28"/>
          <w:szCs w:val="28"/>
        </w:rPr>
        <w:t>чае концентрационные уп</w:t>
      </w:r>
      <w:r>
        <w:rPr>
          <w:sz w:val="28"/>
          <w:szCs w:val="28"/>
        </w:rPr>
        <w:t xml:space="preserve">ражнения просто незаменимы. Их </w:t>
      </w:r>
      <w:r w:rsidRPr="00E94DDE">
        <w:rPr>
          <w:sz w:val="28"/>
          <w:szCs w:val="28"/>
        </w:rPr>
        <w:t>можно выполнять где и когда угодно в течение дня. Для начала желательно заниматься дома: рано</w:t>
      </w:r>
      <w:r>
        <w:rPr>
          <w:sz w:val="28"/>
          <w:szCs w:val="28"/>
        </w:rPr>
        <w:t xml:space="preserve"> утром, перед уходом на ра</w:t>
      </w:r>
      <w:r w:rsidRPr="00E94DDE">
        <w:rPr>
          <w:sz w:val="28"/>
          <w:szCs w:val="28"/>
        </w:rPr>
        <w:t>боту (учебу), или вечером, перед</w:t>
      </w:r>
      <w:r>
        <w:rPr>
          <w:sz w:val="28"/>
          <w:szCs w:val="28"/>
        </w:rPr>
        <w:t xml:space="preserve"> сном, или - еще лучше - сразу </w:t>
      </w:r>
      <w:r w:rsidRPr="00E94DDE">
        <w:rPr>
          <w:sz w:val="28"/>
          <w:szCs w:val="28"/>
        </w:rPr>
        <w:t>после возвращения домой.</w:t>
      </w:r>
    </w:p>
    <w:p w:rsidR="00E94DDE" w:rsidRPr="00E94DDE" w:rsidRDefault="00E94DDE" w:rsidP="00E94DDE">
      <w:pPr>
        <w:pStyle w:val="14"/>
        <w:rPr>
          <w:b/>
          <w:i/>
          <w:sz w:val="28"/>
          <w:szCs w:val="28"/>
        </w:rPr>
      </w:pPr>
      <w:r w:rsidRPr="00E94DDE">
        <w:rPr>
          <w:b/>
          <w:i/>
          <w:sz w:val="28"/>
          <w:szCs w:val="28"/>
        </w:rPr>
        <w:t>Упражнение 1. Концентрация на счете</w:t>
      </w:r>
    </w:p>
    <w:p w:rsidR="00E94DDE" w:rsidRPr="00E94DDE" w:rsidRDefault="00E94DDE" w:rsidP="00E94DDE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94DDE">
        <w:rPr>
          <w:sz w:val="28"/>
          <w:szCs w:val="28"/>
        </w:rPr>
        <w:t>Мысленно медленно сч</w:t>
      </w:r>
      <w:r>
        <w:rPr>
          <w:sz w:val="28"/>
          <w:szCs w:val="28"/>
        </w:rPr>
        <w:t>итайте от 1 до 10 и сосредоточь</w:t>
      </w:r>
      <w:r w:rsidRPr="00E94DDE">
        <w:rPr>
          <w:sz w:val="28"/>
          <w:szCs w:val="28"/>
        </w:rPr>
        <w:t>тесь на этом медленном счете</w:t>
      </w:r>
      <w:r>
        <w:rPr>
          <w:sz w:val="28"/>
          <w:szCs w:val="28"/>
        </w:rPr>
        <w:t xml:space="preserve">. Если в какой-то момент мысли </w:t>
      </w:r>
      <w:r w:rsidRPr="00E94DDE">
        <w:rPr>
          <w:sz w:val="28"/>
          <w:szCs w:val="28"/>
        </w:rPr>
        <w:t xml:space="preserve">начнут рассеиваться, и вы </w:t>
      </w:r>
      <w:r>
        <w:rPr>
          <w:sz w:val="28"/>
          <w:szCs w:val="28"/>
        </w:rPr>
        <w:t>будете не в состоянии сосредото</w:t>
      </w:r>
      <w:r w:rsidRPr="00E94DDE">
        <w:rPr>
          <w:sz w:val="28"/>
          <w:szCs w:val="28"/>
        </w:rPr>
        <w:t>читься на счете, начните счит</w:t>
      </w:r>
      <w:r>
        <w:rPr>
          <w:sz w:val="28"/>
          <w:szCs w:val="28"/>
        </w:rPr>
        <w:t xml:space="preserve">ать сначала. Повторяйте счет в </w:t>
      </w:r>
      <w:r w:rsidRPr="00E94DDE">
        <w:rPr>
          <w:sz w:val="28"/>
          <w:szCs w:val="28"/>
        </w:rPr>
        <w:t>течение нескольких минут.</w:t>
      </w:r>
    </w:p>
    <w:p w:rsidR="00E94DDE" w:rsidRPr="00E94DDE" w:rsidRDefault="00E94DDE" w:rsidP="00E94DDE">
      <w:pPr>
        <w:pStyle w:val="14"/>
        <w:rPr>
          <w:b/>
          <w:i/>
          <w:sz w:val="28"/>
          <w:szCs w:val="28"/>
        </w:rPr>
      </w:pPr>
      <w:r w:rsidRPr="00E94DDE">
        <w:rPr>
          <w:b/>
          <w:i/>
          <w:sz w:val="28"/>
          <w:szCs w:val="28"/>
        </w:rPr>
        <w:t>Упражнение 2. Концентрация на слове</w:t>
      </w:r>
    </w:p>
    <w:p w:rsidR="00E94DDE" w:rsidRDefault="00E94DDE" w:rsidP="00E94DDE">
      <w:pPr>
        <w:pStyle w:val="14"/>
        <w:jc w:val="both"/>
        <w:rPr>
          <w:sz w:val="28"/>
          <w:szCs w:val="28"/>
        </w:rPr>
      </w:pPr>
      <w:r w:rsidRPr="00E94DDE">
        <w:rPr>
          <w:sz w:val="28"/>
          <w:szCs w:val="28"/>
        </w:rPr>
        <w:t>Выберите какое-нибудь</w:t>
      </w:r>
      <w:r>
        <w:rPr>
          <w:sz w:val="28"/>
          <w:szCs w:val="28"/>
        </w:rPr>
        <w:t xml:space="preserve"> короткое</w:t>
      </w:r>
      <w:r w:rsidRPr="00E94DDE">
        <w:rPr>
          <w:sz w:val="28"/>
          <w:szCs w:val="28"/>
        </w:rPr>
        <w:t xml:space="preserve"> слово, которое вызывает у </w:t>
      </w:r>
      <w:r>
        <w:rPr>
          <w:sz w:val="28"/>
          <w:szCs w:val="28"/>
        </w:rPr>
        <w:t xml:space="preserve">вас положительные эмоции </w:t>
      </w:r>
      <w:r w:rsidRPr="00E94DDE">
        <w:rPr>
          <w:sz w:val="28"/>
          <w:szCs w:val="28"/>
        </w:rPr>
        <w:t>или с которым связаны пр</w:t>
      </w:r>
      <w:r>
        <w:rPr>
          <w:sz w:val="28"/>
          <w:szCs w:val="28"/>
        </w:rPr>
        <w:t xml:space="preserve">иятные воспоминания. </w:t>
      </w:r>
      <w:r w:rsidRPr="00E94DDE">
        <w:rPr>
          <w:sz w:val="28"/>
          <w:szCs w:val="28"/>
        </w:rPr>
        <w:t xml:space="preserve">Если двусложное, </w:t>
      </w:r>
      <w:r>
        <w:rPr>
          <w:sz w:val="28"/>
          <w:szCs w:val="28"/>
        </w:rPr>
        <w:t xml:space="preserve">то мысленно произносите первый </w:t>
      </w:r>
      <w:r w:rsidRPr="00E94DDE">
        <w:rPr>
          <w:sz w:val="28"/>
          <w:szCs w:val="28"/>
        </w:rPr>
        <w:t>сло</w:t>
      </w:r>
      <w:r>
        <w:rPr>
          <w:sz w:val="28"/>
          <w:szCs w:val="28"/>
        </w:rPr>
        <w:t xml:space="preserve">г на вдохе, второй – на выдохе. </w:t>
      </w:r>
      <w:r w:rsidRPr="00E94DDE">
        <w:rPr>
          <w:sz w:val="28"/>
          <w:szCs w:val="28"/>
        </w:rPr>
        <w:t>Сосредоточьтесь на «с</w:t>
      </w:r>
      <w:r>
        <w:rPr>
          <w:sz w:val="28"/>
          <w:szCs w:val="28"/>
        </w:rPr>
        <w:t>воем» слове, которое отныне ста</w:t>
      </w:r>
      <w:r w:rsidRPr="00E94DDE">
        <w:rPr>
          <w:sz w:val="28"/>
          <w:szCs w:val="28"/>
        </w:rPr>
        <w:t xml:space="preserve">нет вашим персональным </w:t>
      </w:r>
      <w:r>
        <w:rPr>
          <w:sz w:val="28"/>
          <w:szCs w:val="28"/>
        </w:rPr>
        <w:t>лозунгом при концентрации. Имен</w:t>
      </w:r>
      <w:r w:rsidRPr="00E94DDE">
        <w:rPr>
          <w:sz w:val="28"/>
          <w:szCs w:val="28"/>
        </w:rPr>
        <w:t xml:space="preserve">но такая </w:t>
      </w:r>
      <w:r w:rsidRPr="00E94DDE">
        <w:rPr>
          <w:sz w:val="28"/>
          <w:szCs w:val="28"/>
        </w:rPr>
        <w:lastRenderedPageBreak/>
        <w:t>концентрация при</w:t>
      </w:r>
      <w:r>
        <w:rPr>
          <w:sz w:val="28"/>
          <w:szCs w:val="28"/>
        </w:rPr>
        <w:t xml:space="preserve">водит к желаемому результату – </w:t>
      </w:r>
      <w:r w:rsidRPr="00E94DDE">
        <w:rPr>
          <w:sz w:val="28"/>
          <w:szCs w:val="28"/>
        </w:rPr>
        <w:t>релаксации всей мозговой деятельности.</w:t>
      </w:r>
    </w:p>
    <w:p w:rsidR="009837EF" w:rsidRPr="00E94DDE" w:rsidRDefault="009837EF" w:rsidP="00E94DDE">
      <w:pPr>
        <w:pStyle w:val="14"/>
        <w:jc w:val="both"/>
        <w:rPr>
          <w:sz w:val="28"/>
          <w:szCs w:val="28"/>
        </w:rPr>
      </w:pPr>
    </w:p>
    <w:p w:rsidR="009837EF" w:rsidRPr="009837EF" w:rsidRDefault="009837EF" w:rsidP="009837EF">
      <w:pPr>
        <w:pStyle w:val="14"/>
        <w:rPr>
          <w:b/>
          <w:i/>
          <w:color w:val="7C9163" w:themeColor="accent1" w:themeShade="BF"/>
          <w:sz w:val="36"/>
          <w:szCs w:val="36"/>
        </w:rPr>
      </w:pPr>
      <w:r w:rsidRPr="009837EF">
        <w:rPr>
          <w:b/>
          <w:i/>
          <w:color w:val="7C9163" w:themeColor="accent1" w:themeShade="BF"/>
          <w:sz w:val="36"/>
          <w:szCs w:val="36"/>
        </w:rPr>
        <w:t>ДЫХАТЕЛЬНЫЕ ТЕХНИКИ</w:t>
      </w:r>
    </w:p>
    <w:p w:rsidR="00E94073" w:rsidRDefault="009837EF" w:rsidP="009837EF">
      <w:pPr>
        <w:pStyle w:val="14"/>
        <w:jc w:val="both"/>
        <w:rPr>
          <w:sz w:val="28"/>
          <w:szCs w:val="28"/>
        </w:rPr>
      </w:pPr>
      <w:r w:rsidRPr="009837EF">
        <w:rPr>
          <w:sz w:val="28"/>
          <w:szCs w:val="28"/>
        </w:rPr>
        <w:t xml:space="preserve">Дыхание - один из эффективных способов психической и физиологической </w:t>
      </w:r>
      <w:proofErr w:type="spellStart"/>
      <w:r w:rsidRPr="009837EF">
        <w:rPr>
          <w:sz w:val="28"/>
          <w:szCs w:val="28"/>
        </w:rPr>
        <w:t>самор</w:t>
      </w:r>
      <w:r>
        <w:rPr>
          <w:sz w:val="28"/>
          <w:szCs w:val="28"/>
        </w:rPr>
        <w:t>егуляции</w:t>
      </w:r>
      <w:proofErr w:type="spellEnd"/>
      <w:r>
        <w:rPr>
          <w:sz w:val="28"/>
          <w:szCs w:val="28"/>
        </w:rPr>
        <w:t>.  Еще в древности обна</w:t>
      </w:r>
      <w:r w:rsidRPr="009837EF">
        <w:rPr>
          <w:sz w:val="28"/>
          <w:szCs w:val="28"/>
        </w:rPr>
        <w:t>ружили</w:t>
      </w:r>
      <w:r>
        <w:rPr>
          <w:sz w:val="28"/>
          <w:szCs w:val="28"/>
        </w:rPr>
        <w:t xml:space="preserve"> </w:t>
      </w:r>
      <w:r w:rsidRPr="009837EF">
        <w:rPr>
          <w:sz w:val="28"/>
          <w:szCs w:val="28"/>
        </w:rPr>
        <w:t>связь между дыхат</w:t>
      </w:r>
      <w:r>
        <w:rPr>
          <w:sz w:val="28"/>
          <w:szCs w:val="28"/>
        </w:rPr>
        <w:t xml:space="preserve">ельными процессами и эмоциями, </w:t>
      </w:r>
      <w:r w:rsidRPr="009837EF">
        <w:rPr>
          <w:sz w:val="28"/>
          <w:szCs w:val="28"/>
        </w:rPr>
        <w:t>физическим и умственным состоянием человека. Дыхание подчиняе</w:t>
      </w:r>
      <w:r>
        <w:rPr>
          <w:sz w:val="28"/>
          <w:szCs w:val="28"/>
        </w:rPr>
        <w:t>тся контролю сознания, и мы мо</w:t>
      </w:r>
      <w:r w:rsidRPr="009837EF">
        <w:rPr>
          <w:sz w:val="28"/>
          <w:szCs w:val="28"/>
        </w:rPr>
        <w:t>жем в определенных доза</w:t>
      </w:r>
      <w:r w:rsidR="004A4157">
        <w:rPr>
          <w:sz w:val="28"/>
          <w:szCs w:val="28"/>
        </w:rPr>
        <w:t>х управлять своим дыханием и че</w:t>
      </w:r>
      <w:r w:rsidRPr="009837EF">
        <w:rPr>
          <w:sz w:val="28"/>
          <w:szCs w:val="28"/>
        </w:rPr>
        <w:t>рез него оказывать определенн</w:t>
      </w:r>
      <w:r w:rsidR="004A4157">
        <w:rPr>
          <w:sz w:val="28"/>
          <w:szCs w:val="28"/>
        </w:rPr>
        <w:t xml:space="preserve">ое воздействие на деятельность </w:t>
      </w:r>
      <w:r w:rsidRPr="009837EF">
        <w:rPr>
          <w:sz w:val="28"/>
          <w:szCs w:val="28"/>
        </w:rPr>
        <w:t>внутренних органов.</w:t>
      </w:r>
    </w:p>
    <w:p w:rsidR="004A4157" w:rsidRPr="004A4157" w:rsidRDefault="004A4157" w:rsidP="004A4157">
      <w:pPr>
        <w:pStyle w:val="14"/>
        <w:rPr>
          <w:b/>
          <w:i/>
          <w:sz w:val="28"/>
          <w:szCs w:val="28"/>
        </w:rPr>
      </w:pPr>
      <w:r w:rsidRPr="004A4157">
        <w:rPr>
          <w:b/>
          <w:i/>
          <w:sz w:val="28"/>
          <w:szCs w:val="28"/>
        </w:rPr>
        <w:t>Упражнения дыхательной гимнастики:</w:t>
      </w:r>
    </w:p>
    <w:p w:rsidR="004A4157" w:rsidRP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A4157">
        <w:rPr>
          <w:sz w:val="28"/>
          <w:szCs w:val="28"/>
        </w:rPr>
        <w:t>1. Удлиненный вдох: с</w:t>
      </w:r>
      <w:r>
        <w:rPr>
          <w:sz w:val="28"/>
          <w:szCs w:val="28"/>
        </w:rPr>
        <w:t>ядьте удобно, спина прямая. Сде</w:t>
      </w:r>
      <w:r w:rsidRPr="004A4157">
        <w:rPr>
          <w:sz w:val="28"/>
          <w:szCs w:val="28"/>
        </w:rPr>
        <w:t xml:space="preserve">лайте медленный вдох через </w:t>
      </w:r>
      <w:r>
        <w:rPr>
          <w:sz w:val="28"/>
          <w:szCs w:val="28"/>
        </w:rPr>
        <w:t xml:space="preserve">нос и в середине вдоха начните </w:t>
      </w:r>
      <w:r w:rsidRPr="004A4157">
        <w:rPr>
          <w:sz w:val="28"/>
          <w:szCs w:val="28"/>
        </w:rPr>
        <w:t>замедлять его темп. Затем, бе</w:t>
      </w:r>
      <w:r>
        <w:rPr>
          <w:sz w:val="28"/>
          <w:szCs w:val="28"/>
        </w:rPr>
        <w:t xml:space="preserve">з задержки, сделайте сравнительно быстрый выдох. </w:t>
      </w:r>
      <w:r w:rsidRPr="004A4157">
        <w:rPr>
          <w:sz w:val="28"/>
          <w:szCs w:val="28"/>
        </w:rPr>
        <w:t>Далее увеличьте соот</w:t>
      </w:r>
      <w:r>
        <w:rPr>
          <w:sz w:val="28"/>
          <w:szCs w:val="28"/>
        </w:rPr>
        <w:t>ношение между вдохом и выдохом (</w:t>
      </w:r>
      <w:r w:rsidRPr="004A4157">
        <w:rPr>
          <w:sz w:val="28"/>
          <w:szCs w:val="28"/>
        </w:rPr>
        <w:t>вдо</w:t>
      </w:r>
      <w:r>
        <w:rPr>
          <w:sz w:val="28"/>
          <w:szCs w:val="28"/>
        </w:rPr>
        <w:t>х - 15 секунд, выдох - 6 секунд</w:t>
      </w:r>
      <w:r w:rsidRPr="004A4157">
        <w:rPr>
          <w:sz w:val="28"/>
          <w:szCs w:val="28"/>
        </w:rPr>
        <w:t>).</w:t>
      </w:r>
    </w:p>
    <w:p w:rsidR="004A4157" w:rsidRP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A4157">
        <w:rPr>
          <w:sz w:val="28"/>
          <w:szCs w:val="28"/>
        </w:rPr>
        <w:t>2</w:t>
      </w:r>
      <w:r>
        <w:rPr>
          <w:sz w:val="28"/>
          <w:szCs w:val="28"/>
        </w:rPr>
        <w:t xml:space="preserve">  </w:t>
      </w:r>
      <w:r w:rsidRPr="004A4157">
        <w:rPr>
          <w:sz w:val="28"/>
          <w:szCs w:val="28"/>
        </w:rPr>
        <w:t xml:space="preserve">. Удлиненный выдох: в </w:t>
      </w:r>
      <w:r>
        <w:rPr>
          <w:sz w:val="28"/>
          <w:szCs w:val="28"/>
        </w:rPr>
        <w:t xml:space="preserve">сидячей позе сделайте вдох без </w:t>
      </w:r>
      <w:r w:rsidRPr="004A4157">
        <w:rPr>
          <w:sz w:val="28"/>
          <w:szCs w:val="28"/>
        </w:rPr>
        <w:t xml:space="preserve">паузы длинный, медленный выдох. Соотношение </w:t>
      </w:r>
      <w:r>
        <w:rPr>
          <w:sz w:val="28"/>
          <w:szCs w:val="28"/>
        </w:rPr>
        <w:t>в начале зан</w:t>
      </w:r>
      <w:r w:rsidRPr="004A4157">
        <w:rPr>
          <w:sz w:val="28"/>
          <w:szCs w:val="28"/>
        </w:rPr>
        <w:t xml:space="preserve">ятий должно </w:t>
      </w:r>
      <w:r w:rsidRPr="004A4157">
        <w:rPr>
          <w:sz w:val="28"/>
          <w:szCs w:val="28"/>
        </w:rPr>
        <w:lastRenderedPageBreak/>
        <w:t>быть 2:12, т. е. вд</w:t>
      </w:r>
      <w:r>
        <w:rPr>
          <w:sz w:val="28"/>
          <w:szCs w:val="28"/>
        </w:rPr>
        <w:t>ох длится 2 секунды, а выдох - 12. При этом выдох распределяется следующим образом: 4 се</w:t>
      </w:r>
      <w:r w:rsidRPr="004A4157">
        <w:rPr>
          <w:sz w:val="28"/>
          <w:szCs w:val="28"/>
        </w:rPr>
        <w:t>кунды обычный вдох, 8 секунд - удлиненный.</w:t>
      </w:r>
    </w:p>
    <w:p w:rsidR="004A4157" w:rsidRP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A4157">
        <w:rPr>
          <w:sz w:val="28"/>
          <w:szCs w:val="28"/>
        </w:rPr>
        <w:t>3. Брюшное дыха</w:t>
      </w:r>
      <w:r>
        <w:rPr>
          <w:sz w:val="28"/>
          <w:szCs w:val="28"/>
        </w:rPr>
        <w:t xml:space="preserve">ние: с выдохом втянуть брюшную </w:t>
      </w:r>
      <w:r w:rsidRPr="004A4157">
        <w:rPr>
          <w:sz w:val="28"/>
          <w:szCs w:val="28"/>
        </w:rPr>
        <w:t>стенку, затем медленно сделать вдох через нос, освобождая диафрагму, брюшная стенка на вдохе выпячивается вперед, и нижние части легких заполня</w:t>
      </w:r>
      <w:r>
        <w:rPr>
          <w:sz w:val="28"/>
          <w:szCs w:val="28"/>
        </w:rPr>
        <w:t xml:space="preserve">ются воздухом; на выдохе вновь </w:t>
      </w:r>
      <w:r w:rsidRPr="004A4157">
        <w:rPr>
          <w:sz w:val="28"/>
          <w:szCs w:val="28"/>
        </w:rPr>
        <w:t>брюшная стенка втягиваетс</w:t>
      </w:r>
      <w:r>
        <w:rPr>
          <w:sz w:val="28"/>
          <w:szCs w:val="28"/>
        </w:rPr>
        <w:t>я внутрь, изгоняя воздух из лег</w:t>
      </w:r>
      <w:r w:rsidRPr="004A4157">
        <w:rPr>
          <w:sz w:val="28"/>
          <w:szCs w:val="28"/>
        </w:rPr>
        <w:t>ких через нос. При брюшном дыхании наполняются только</w:t>
      </w:r>
      <w:r>
        <w:rPr>
          <w:sz w:val="28"/>
          <w:szCs w:val="28"/>
        </w:rPr>
        <w:t xml:space="preserve"> </w:t>
      </w:r>
      <w:r w:rsidRPr="004A4157">
        <w:rPr>
          <w:sz w:val="28"/>
          <w:szCs w:val="28"/>
        </w:rPr>
        <w:t>нижние доли легких, поэ</w:t>
      </w:r>
      <w:r>
        <w:rPr>
          <w:sz w:val="28"/>
          <w:szCs w:val="28"/>
        </w:rPr>
        <w:t>тому волнообразное движение про</w:t>
      </w:r>
      <w:r w:rsidRPr="004A4157">
        <w:rPr>
          <w:sz w:val="28"/>
          <w:szCs w:val="28"/>
        </w:rPr>
        <w:t>изводится животом, в то вр</w:t>
      </w:r>
      <w:r>
        <w:rPr>
          <w:sz w:val="28"/>
          <w:szCs w:val="28"/>
        </w:rPr>
        <w:t>емя как грудь остается неподвиж</w:t>
      </w:r>
      <w:r w:rsidRPr="004A4157">
        <w:rPr>
          <w:sz w:val="28"/>
          <w:szCs w:val="28"/>
        </w:rPr>
        <w:t xml:space="preserve">ной. </w:t>
      </w:r>
    </w:p>
    <w:p w:rsidR="00E94073" w:rsidRDefault="004A4157" w:rsidP="009837EF">
      <w:pPr>
        <w:pStyle w:val="14"/>
        <w:jc w:val="both"/>
      </w:pPr>
      <w:r>
        <w:rPr>
          <w:sz w:val="28"/>
          <w:szCs w:val="28"/>
        </w:rPr>
        <w:t xml:space="preserve">  </w:t>
      </w:r>
      <w:r w:rsidRPr="004A4157">
        <w:rPr>
          <w:sz w:val="28"/>
          <w:szCs w:val="28"/>
        </w:rPr>
        <w:t xml:space="preserve">4. Среднее дыхание: </w:t>
      </w:r>
      <w:r>
        <w:rPr>
          <w:sz w:val="28"/>
          <w:szCs w:val="28"/>
        </w:rPr>
        <w:t xml:space="preserve">после выдоха сделать медленный </w:t>
      </w:r>
      <w:r w:rsidRPr="004A4157">
        <w:rPr>
          <w:sz w:val="28"/>
          <w:szCs w:val="28"/>
        </w:rPr>
        <w:t>вдох через нос, расширяя р</w:t>
      </w:r>
      <w:r>
        <w:rPr>
          <w:sz w:val="28"/>
          <w:szCs w:val="28"/>
        </w:rPr>
        <w:t>ебра, на выдохе сжать ребра, из</w:t>
      </w:r>
      <w:r w:rsidRPr="004A4157">
        <w:rPr>
          <w:sz w:val="28"/>
          <w:szCs w:val="28"/>
        </w:rPr>
        <w:t>гоняя воздух через нос. На</w:t>
      </w:r>
      <w:r>
        <w:rPr>
          <w:sz w:val="28"/>
          <w:szCs w:val="28"/>
        </w:rPr>
        <w:t xml:space="preserve">полняются средние доли легких. </w:t>
      </w:r>
      <w:r w:rsidRPr="004A4157">
        <w:rPr>
          <w:sz w:val="28"/>
          <w:szCs w:val="28"/>
        </w:rPr>
        <w:t>Живот и плечи неподвижны</w:t>
      </w:r>
      <w:r>
        <w:rPr>
          <w:sz w:val="28"/>
          <w:szCs w:val="28"/>
        </w:rPr>
        <w:t>.</w:t>
      </w:r>
    </w:p>
    <w:p w:rsidR="004A4157" w:rsidRPr="004A4157" w:rsidRDefault="004A4157" w:rsidP="004A4157">
      <w:pPr>
        <w:pStyle w:val="14"/>
        <w:rPr>
          <w:b/>
          <w:i/>
          <w:color w:val="7C9163" w:themeColor="accent1" w:themeShade="BF"/>
          <w:sz w:val="36"/>
          <w:szCs w:val="36"/>
        </w:rPr>
      </w:pPr>
      <w:r w:rsidRPr="004A4157">
        <w:rPr>
          <w:b/>
          <w:i/>
          <w:color w:val="7C9163" w:themeColor="accent1" w:themeShade="BF"/>
          <w:sz w:val="36"/>
          <w:szCs w:val="36"/>
        </w:rPr>
        <w:t>МАССАЖ И САМОМАССАЖ</w:t>
      </w:r>
    </w:p>
    <w:p w:rsidR="00E94073" w:rsidRP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A4157">
        <w:rPr>
          <w:sz w:val="28"/>
          <w:szCs w:val="28"/>
        </w:rPr>
        <w:t>Массажем называ</w:t>
      </w:r>
      <w:r>
        <w:rPr>
          <w:sz w:val="28"/>
          <w:szCs w:val="28"/>
        </w:rPr>
        <w:t xml:space="preserve">ют поглаживающее и растирающее </w:t>
      </w:r>
      <w:r w:rsidRPr="004A4157">
        <w:rPr>
          <w:sz w:val="28"/>
          <w:szCs w:val="28"/>
        </w:rPr>
        <w:t>воздействие на кожу, котор</w:t>
      </w:r>
      <w:r>
        <w:rPr>
          <w:sz w:val="28"/>
          <w:szCs w:val="28"/>
        </w:rPr>
        <w:t xml:space="preserve">ое активизирует периферическую </w:t>
      </w:r>
      <w:r w:rsidRPr="004A4157">
        <w:rPr>
          <w:sz w:val="28"/>
          <w:szCs w:val="28"/>
        </w:rPr>
        <w:t>нервную систему, а через нее</w:t>
      </w:r>
      <w:r>
        <w:rPr>
          <w:sz w:val="28"/>
          <w:szCs w:val="28"/>
        </w:rPr>
        <w:t xml:space="preserve"> — и весь организм. Массаж улуч</w:t>
      </w:r>
      <w:r w:rsidRPr="004A4157">
        <w:rPr>
          <w:sz w:val="28"/>
          <w:szCs w:val="28"/>
        </w:rPr>
        <w:t>шает не только движение к</w:t>
      </w:r>
      <w:r>
        <w:rPr>
          <w:sz w:val="28"/>
          <w:szCs w:val="28"/>
        </w:rPr>
        <w:t>рови, но также лимфы и межткане</w:t>
      </w:r>
      <w:r w:rsidRPr="004A4157">
        <w:rPr>
          <w:sz w:val="28"/>
          <w:szCs w:val="28"/>
        </w:rPr>
        <w:t xml:space="preserve">вой жидкости, что </w:t>
      </w:r>
      <w:r w:rsidRPr="004A4157">
        <w:rPr>
          <w:sz w:val="28"/>
          <w:szCs w:val="28"/>
        </w:rPr>
        <w:lastRenderedPageBreak/>
        <w:t>усиливает</w:t>
      </w:r>
      <w:r>
        <w:rPr>
          <w:sz w:val="28"/>
          <w:szCs w:val="28"/>
        </w:rPr>
        <w:t xml:space="preserve"> и ускоряет обмен веществ, поло</w:t>
      </w:r>
      <w:r w:rsidRPr="004A4157">
        <w:rPr>
          <w:sz w:val="28"/>
          <w:szCs w:val="28"/>
        </w:rPr>
        <w:t>жительно влияющий на самочувствие человека.</w:t>
      </w:r>
    </w:p>
    <w:p w:rsidR="00E94073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A4157">
        <w:rPr>
          <w:sz w:val="28"/>
          <w:szCs w:val="28"/>
        </w:rPr>
        <w:t>Существует много ра</w:t>
      </w:r>
      <w:r>
        <w:rPr>
          <w:sz w:val="28"/>
          <w:szCs w:val="28"/>
        </w:rPr>
        <w:t>зных приемов массажа. Самые рас</w:t>
      </w:r>
      <w:r w:rsidRPr="004A4157">
        <w:rPr>
          <w:sz w:val="28"/>
          <w:szCs w:val="28"/>
        </w:rPr>
        <w:t xml:space="preserve">пространенные из них — </w:t>
      </w:r>
      <w:r>
        <w:rPr>
          <w:sz w:val="28"/>
          <w:szCs w:val="28"/>
        </w:rPr>
        <w:t>поглаживание, растирание, разми</w:t>
      </w:r>
      <w:r w:rsidRPr="004A4157">
        <w:rPr>
          <w:sz w:val="28"/>
          <w:szCs w:val="28"/>
        </w:rPr>
        <w:t>нание, сгибание-разгибани</w:t>
      </w:r>
      <w:r>
        <w:rPr>
          <w:sz w:val="28"/>
          <w:szCs w:val="28"/>
        </w:rPr>
        <w:t>е конечности, по</w:t>
      </w:r>
      <w:r w:rsidRPr="004A4157">
        <w:rPr>
          <w:sz w:val="28"/>
          <w:szCs w:val="28"/>
        </w:rPr>
        <w:t>щипывание.</w:t>
      </w:r>
    </w:p>
    <w:p w:rsidR="004A4157" w:rsidRDefault="004A4157" w:rsidP="004A4157">
      <w:pPr>
        <w:pStyle w:val="14"/>
        <w:jc w:val="both"/>
        <w:rPr>
          <w:sz w:val="28"/>
          <w:szCs w:val="28"/>
        </w:rPr>
      </w:pPr>
    </w:p>
    <w:p w:rsidR="004A4157" w:rsidRDefault="004A4157" w:rsidP="004A4157">
      <w:pPr>
        <w:pStyle w:val="14"/>
        <w:jc w:val="both"/>
        <w:rPr>
          <w:sz w:val="28"/>
          <w:szCs w:val="28"/>
        </w:rPr>
      </w:pPr>
    </w:p>
    <w:p w:rsidR="004A4157" w:rsidRPr="004A4157" w:rsidRDefault="004A4157" w:rsidP="004A4157">
      <w:pPr>
        <w:pStyle w:val="14"/>
        <w:rPr>
          <w:b/>
          <w:i/>
          <w:color w:val="7C9163" w:themeColor="accent1" w:themeShade="BF"/>
          <w:sz w:val="28"/>
          <w:szCs w:val="28"/>
        </w:rPr>
      </w:pPr>
      <w:r w:rsidRPr="004A4157">
        <w:rPr>
          <w:b/>
          <w:i/>
          <w:color w:val="7C9163" w:themeColor="accent1" w:themeShade="BF"/>
          <w:sz w:val="28"/>
          <w:szCs w:val="28"/>
        </w:rPr>
        <w:t>АРТТЕРАПИЯ</w:t>
      </w:r>
    </w:p>
    <w:p w:rsid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Pr="004A4157">
        <w:rPr>
          <w:sz w:val="28"/>
          <w:szCs w:val="28"/>
        </w:rPr>
        <w:t>Арттерапия</w:t>
      </w:r>
      <w:proofErr w:type="spellEnd"/>
      <w:r w:rsidRPr="004A4157">
        <w:rPr>
          <w:sz w:val="28"/>
          <w:szCs w:val="28"/>
        </w:rPr>
        <w:t xml:space="preserve"> - это лечен</w:t>
      </w:r>
      <w:r>
        <w:rPr>
          <w:sz w:val="28"/>
          <w:szCs w:val="28"/>
        </w:rPr>
        <w:t>ие изобразительным искусством. В</w:t>
      </w:r>
      <w:r w:rsidRPr="004A4157">
        <w:rPr>
          <w:sz w:val="28"/>
          <w:szCs w:val="28"/>
        </w:rPr>
        <w:t>ключает такие</w:t>
      </w:r>
      <w:r>
        <w:rPr>
          <w:sz w:val="28"/>
          <w:szCs w:val="28"/>
        </w:rPr>
        <w:t xml:space="preserve"> направления, как рисуночная те</w:t>
      </w:r>
      <w:r w:rsidRPr="004A4157">
        <w:rPr>
          <w:sz w:val="28"/>
          <w:szCs w:val="28"/>
        </w:rPr>
        <w:t xml:space="preserve">рапия, </w:t>
      </w:r>
      <w:proofErr w:type="spellStart"/>
      <w:r w:rsidRPr="004A4157">
        <w:rPr>
          <w:sz w:val="28"/>
          <w:szCs w:val="28"/>
        </w:rPr>
        <w:t>библиотерапия</w:t>
      </w:r>
      <w:proofErr w:type="spellEnd"/>
      <w:r w:rsidRPr="004A4157">
        <w:rPr>
          <w:sz w:val="28"/>
          <w:szCs w:val="28"/>
        </w:rPr>
        <w:t xml:space="preserve">, музыкотерапия, </w:t>
      </w:r>
      <w:proofErr w:type="spellStart"/>
      <w:r w:rsidRPr="004A4157">
        <w:rPr>
          <w:sz w:val="28"/>
          <w:szCs w:val="28"/>
        </w:rPr>
        <w:t>танцтерапия</w:t>
      </w:r>
      <w:proofErr w:type="spellEnd"/>
      <w:r w:rsidRPr="004A4157">
        <w:rPr>
          <w:sz w:val="28"/>
          <w:szCs w:val="28"/>
        </w:rPr>
        <w:t xml:space="preserve">, кино-терапия, </w:t>
      </w:r>
      <w:proofErr w:type="spellStart"/>
      <w:r w:rsidRPr="004A4157">
        <w:rPr>
          <w:sz w:val="28"/>
          <w:szCs w:val="28"/>
        </w:rPr>
        <w:t>к</w:t>
      </w:r>
      <w:r>
        <w:rPr>
          <w:sz w:val="28"/>
          <w:szCs w:val="28"/>
        </w:rPr>
        <w:t>уклотерапия</w:t>
      </w:r>
      <w:proofErr w:type="spellEnd"/>
      <w:r>
        <w:rPr>
          <w:sz w:val="28"/>
          <w:szCs w:val="28"/>
        </w:rPr>
        <w:t xml:space="preserve">. </w:t>
      </w:r>
      <w:r w:rsidRPr="004A4157">
        <w:rPr>
          <w:sz w:val="28"/>
          <w:szCs w:val="28"/>
        </w:rPr>
        <w:t xml:space="preserve">Применяют </w:t>
      </w:r>
      <w:proofErr w:type="spellStart"/>
      <w:r w:rsidRPr="004A4157">
        <w:rPr>
          <w:sz w:val="28"/>
          <w:szCs w:val="28"/>
        </w:rPr>
        <w:t>арттерап</w:t>
      </w:r>
      <w:r>
        <w:rPr>
          <w:sz w:val="28"/>
          <w:szCs w:val="28"/>
        </w:rPr>
        <w:t>евтические</w:t>
      </w:r>
      <w:proofErr w:type="spellEnd"/>
      <w:r>
        <w:rPr>
          <w:sz w:val="28"/>
          <w:szCs w:val="28"/>
        </w:rPr>
        <w:t xml:space="preserve"> методики как самосто</w:t>
      </w:r>
      <w:r w:rsidRPr="004A4157">
        <w:rPr>
          <w:sz w:val="28"/>
          <w:szCs w:val="28"/>
        </w:rPr>
        <w:t xml:space="preserve">ятельные, так и в качестве </w:t>
      </w:r>
      <w:r>
        <w:rPr>
          <w:sz w:val="28"/>
          <w:szCs w:val="28"/>
        </w:rPr>
        <w:t>вспомогательных к другим видам терапии.</w:t>
      </w:r>
    </w:p>
    <w:p w:rsidR="004A4157" w:rsidRPr="004A4157" w:rsidRDefault="004A4157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4A4157">
        <w:rPr>
          <w:sz w:val="28"/>
          <w:szCs w:val="28"/>
        </w:rPr>
        <w:t>Арттерапия</w:t>
      </w:r>
      <w:proofErr w:type="spellEnd"/>
      <w:r w:rsidRPr="004A4157">
        <w:rPr>
          <w:sz w:val="28"/>
          <w:szCs w:val="28"/>
        </w:rPr>
        <w:t xml:space="preserve"> работает </w:t>
      </w:r>
      <w:r>
        <w:rPr>
          <w:sz w:val="28"/>
          <w:szCs w:val="28"/>
        </w:rPr>
        <w:t xml:space="preserve">с продуктами творчества самого </w:t>
      </w:r>
      <w:r w:rsidRPr="004A4157">
        <w:rPr>
          <w:sz w:val="28"/>
          <w:szCs w:val="28"/>
        </w:rPr>
        <w:t>человека и с готовыми прои</w:t>
      </w:r>
      <w:r>
        <w:rPr>
          <w:sz w:val="28"/>
          <w:szCs w:val="28"/>
        </w:rPr>
        <w:t xml:space="preserve">зведениями искусства (картины, </w:t>
      </w:r>
      <w:r w:rsidRPr="004A4157">
        <w:rPr>
          <w:sz w:val="28"/>
          <w:szCs w:val="28"/>
        </w:rPr>
        <w:t>скульптуры, книги, продукция киноискусства)</w:t>
      </w:r>
    </w:p>
    <w:p w:rsidR="00E94073" w:rsidRDefault="00E94073" w:rsidP="009837EF">
      <w:pPr>
        <w:pStyle w:val="14"/>
        <w:jc w:val="both"/>
      </w:pPr>
    </w:p>
    <w:p w:rsidR="00E94073" w:rsidRDefault="00E94073" w:rsidP="00E94073">
      <w:pPr>
        <w:pStyle w:val="14"/>
      </w:pPr>
    </w:p>
    <w:p w:rsidR="00575962" w:rsidRDefault="004A4157" w:rsidP="00575962">
      <w:pPr>
        <w:pStyle w:val="14"/>
        <w:rPr>
          <w:sz w:val="28"/>
          <w:szCs w:val="28"/>
        </w:rPr>
      </w:pPr>
      <w:r w:rsidRPr="00575962">
        <w:rPr>
          <w:b/>
          <w:i/>
          <w:sz w:val="28"/>
          <w:szCs w:val="28"/>
        </w:rPr>
        <w:t>Упражнение «Картина радости»</w:t>
      </w:r>
    </w:p>
    <w:p w:rsidR="004A4157" w:rsidRPr="004A4157" w:rsidRDefault="00575962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Применяется если </w:t>
      </w:r>
      <w:r w:rsidR="004A4157" w:rsidRPr="004A4157">
        <w:rPr>
          <w:sz w:val="28"/>
          <w:szCs w:val="28"/>
        </w:rPr>
        <w:t>вам грустно, скучно. А мо</w:t>
      </w:r>
      <w:r>
        <w:rPr>
          <w:sz w:val="28"/>
          <w:szCs w:val="28"/>
        </w:rPr>
        <w:t>жет быть, просто накопилась мор</w:t>
      </w:r>
      <w:r w:rsidR="004A4157" w:rsidRPr="004A4157">
        <w:rPr>
          <w:sz w:val="28"/>
          <w:szCs w:val="28"/>
        </w:rPr>
        <w:t>альная и физическая устал</w:t>
      </w:r>
      <w:r>
        <w:rPr>
          <w:sz w:val="28"/>
          <w:szCs w:val="28"/>
        </w:rPr>
        <w:t xml:space="preserve">ость? Тогда нужно взять краски </w:t>
      </w:r>
      <w:r w:rsidR="004A4157" w:rsidRPr="004A4157">
        <w:rPr>
          <w:sz w:val="28"/>
          <w:szCs w:val="28"/>
        </w:rPr>
        <w:t>или цветные ка</w:t>
      </w:r>
      <w:r>
        <w:rPr>
          <w:sz w:val="28"/>
          <w:szCs w:val="28"/>
        </w:rPr>
        <w:t>рандаши (маркеры тоже можно) и нарисовать с</w:t>
      </w:r>
      <w:r w:rsidR="004A4157" w:rsidRPr="004A4157">
        <w:rPr>
          <w:sz w:val="28"/>
          <w:szCs w:val="28"/>
        </w:rPr>
        <w:t>вою радость.</w:t>
      </w:r>
    </w:p>
    <w:p w:rsidR="00E94073" w:rsidRPr="004A4157" w:rsidRDefault="00575962" w:rsidP="004A4157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A4157" w:rsidRPr="004A4157">
        <w:rPr>
          <w:sz w:val="28"/>
          <w:szCs w:val="28"/>
        </w:rPr>
        <w:t>Когда будете водить</w:t>
      </w:r>
      <w:r>
        <w:rPr>
          <w:sz w:val="28"/>
          <w:szCs w:val="28"/>
        </w:rPr>
        <w:t xml:space="preserve"> кисточкой по бумаге, обязатель</w:t>
      </w:r>
      <w:r w:rsidR="004A4157" w:rsidRPr="004A4157">
        <w:rPr>
          <w:sz w:val="28"/>
          <w:szCs w:val="28"/>
        </w:rPr>
        <w:t>но прислушайтесь к своим о</w:t>
      </w:r>
      <w:r>
        <w:rPr>
          <w:sz w:val="28"/>
          <w:szCs w:val="28"/>
        </w:rPr>
        <w:t xml:space="preserve">щущениям и внутреннему голосу. </w:t>
      </w:r>
      <w:r w:rsidR="004A4157" w:rsidRPr="004A4157">
        <w:rPr>
          <w:sz w:val="28"/>
          <w:szCs w:val="28"/>
        </w:rPr>
        <w:t>Погрузитесь в рисование, как</w:t>
      </w:r>
      <w:r>
        <w:rPr>
          <w:sz w:val="28"/>
          <w:szCs w:val="28"/>
        </w:rPr>
        <w:t xml:space="preserve"> будто вы знаменитый художник. </w:t>
      </w:r>
      <w:r w:rsidR="004A4157" w:rsidRPr="004A4157">
        <w:rPr>
          <w:sz w:val="28"/>
          <w:szCs w:val="28"/>
        </w:rPr>
        <w:t>Но все время помните, что вы рисуете свою</w:t>
      </w:r>
      <w:r>
        <w:rPr>
          <w:sz w:val="28"/>
          <w:szCs w:val="28"/>
        </w:rPr>
        <w:t xml:space="preserve"> радость. Не ограничивайте свою фан</w:t>
      </w:r>
      <w:r w:rsidR="004A4157" w:rsidRPr="004A4157">
        <w:rPr>
          <w:sz w:val="28"/>
          <w:szCs w:val="28"/>
        </w:rPr>
        <w:t>тазию!</w:t>
      </w:r>
    </w:p>
    <w:p w:rsidR="00575962" w:rsidRPr="00575962" w:rsidRDefault="00575962" w:rsidP="00575962">
      <w:pPr>
        <w:pStyle w:val="14"/>
        <w:rPr>
          <w:b/>
          <w:i/>
          <w:sz w:val="28"/>
          <w:szCs w:val="28"/>
        </w:rPr>
      </w:pPr>
      <w:r w:rsidRPr="00575962">
        <w:rPr>
          <w:b/>
          <w:i/>
          <w:sz w:val="28"/>
          <w:szCs w:val="28"/>
        </w:rPr>
        <w:t>Упражнение «Сожги свою боль»</w:t>
      </w:r>
    </w:p>
    <w:p w:rsidR="00575962" w:rsidRPr="00575962" w:rsidRDefault="00575962" w:rsidP="00575962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</w:t>
      </w:r>
      <w:r w:rsidRPr="00575962">
        <w:rPr>
          <w:sz w:val="28"/>
          <w:szCs w:val="28"/>
        </w:rPr>
        <w:t xml:space="preserve">именяется, если </w:t>
      </w:r>
      <w:r>
        <w:rPr>
          <w:sz w:val="28"/>
          <w:szCs w:val="28"/>
        </w:rPr>
        <w:t xml:space="preserve">вы </w:t>
      </w:r>
      <w:r w:rsidRPr="00575962">
        <w:rPr>
          <w:sz w:val="28"/>
          <w:szCs w:val="28"/>
        </w:rPr>
        <w:t>страдаете от несчастной л</w:t>
      </w:r>
      <w:r>
        <w:rPr>
          <w:sz w:val="28"/>
          <w:szCs w:val="28"/>
        </w:rPr>
        <w:t xml:space="preserve">юбви или вас терзают смутные сомнения. </w:t>
      </w:r>
      <w:r w:rsidRPr="00575962">
        <w:rPr>
          <w:sz w:val="28"/>
          <w:szCs w:val="28"/>
        </w:rPr>
        <w:t>Вы должны нарисоват</w:t>
      </w:r>
      <w:r>
        <w:rPr>
          <w:sz w:val="28"/>
          <w:szCs w:val="28"/>
        </w:rPr>
        <w:t>ь или сделать из бумаги символ с</w:t>
      </w:r>
      <w:r w:rsidRPr="00575962">
        <w:rPr>
          <w:sz w:val="28"/>
          <w:szCs w:val="28"/>
        </w:rPr>
        <w:t xml:space="preserve">воей боли. </w:t>
      </w:r>
    </w:p>
    <w:p w:rsidR="00E94073" w:rsidRDefault="00575962" w:rsidP="00575962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75962">
        <w:rPr>
          <w:sz w:val="28"/>
          <w:szCs w:val="28"/>
        </w:rPr>
        <w:t>Создавая арт-объект боли, ну</w:t>
      </w:r>
      <w:r>
        <w:rPr>
          <w:sz w:val="28"/>
          <w:szCs w:val="28"/>
        </w:rPr>
        <w:t>жно все время думать о ней, чув</w:t>
      </w:r>
      <w:r w:rsidRPr="00575962">
        <w:rPr>
          <w:sz w:val="28"/>
          <w:szCs w:val="28"/>
        </w:rPr>
        <w:t>ствовать ее. Вы можете облива</w:t>
      </w:r>
      <w:r>
        <w:rPr>
          <w:sz w:val="28"/>
          <w:szCs w:val="28"/>
        </w:rPr>
        <w:t xml:space="preserve">ться слезами и вкладывать свои </w:t>
      </w:r>
      <w:r w:rsidRPr="00575962">
        <w:rPr>
          <w:sz w:val="28"/>
          <w:szCs w:val="28"/>
        </w:rPr>
        <w:t>переживания в этот образ. Сч</w:t>
      </w:r>
      <w:r>
        <w:rPr>
          <w:sz w:val="28"/>
          <w:szCs w:val="28"/>
        </w:rPr>
        <w:t xml:space="preserve">итается, что энергия страдания </w:t>
      </w:r>
      <w:r w:rsidRPr="00575962">
        <w:rPr>
          <w:sz w:val="28"/>
          <w:szCs w:val="28"/>
        </w:rPr>
        <w:t>переходит в вашу поделку, рису</w:t>
      </w:r>
      <w:r>
        <w:rPr>
          <w:sz w:val="28"/>
          <w:szCs w:val="28"/>
        </w:rPr>
        <w:t xml:space="preserve">нок. </w:t>
      </w:r>
      <w:r w:rsidRPr="00575962">
        <w:rPr>
          <w:sz w:val="28"/>
          <w:szCs w:val="28"/>
        </w:rPr>
        <w:t>Как только вы матер</w:t>
      </w:r>
      <w:r>
        <w:rPr>
          <w:sz w:val="28"/>
          <w:szCs w:val="28"/>
        </w:rPr>
        <w:t xml:space="preserve">иализуете свою боль в реальном </w:t>
      </w:r>
      <w:r w:rsidRPr="00575962">
        <w:rPr>
          <w:sz w:val="28"/>
          <w:szCs w:val="28"/>
        </w:rPr>
        <w:t>мире - она начнет отступать</w:t>
      </w:r>
      <w:r>
        <w:rPr>
          <w:sz w:val="28"/>
          <w:szCs w:val="28"/>
        </w:rPr>
        <w:t>. А чтобы она никогда не возвра</w:t>
      </w:r>
      <w:r w:rsidRPr="00575962">
        <w:rPr>
          <w:sz w:val="28"/>
          <w:szCs w:val="28"/>
        </w:rPr>
        <w:t>щалась, вам нужно просто с</w:t>
      </w:r>
      <w:r>
        <w:rPr>
          <w:sz w:val="28"/>
          <w:szCs w:val="28"/>
        </w:rPr>
        <w:t>жечь фигурку (рисунок). И разве</w:t>
      </w:r>
      <w:r w:rsidRPr="00575962">
        <w:rPr>
          <w:sz w:val="28"/>
          <w:szCs w:val="28"/>
        </w:rPr>
        <w:t>ять пепел по ветру.</w:t>
      </w:r>
    </w:p>
    <w:p w:rsidR="00575962" w:rsidRDefault="00575962" w:rsidP="00575962">
      <w:pPr>
        <w:pStyle w:val="14"/>
        <w:jc w:val="both"/>
        <w:rPr>
          <w:sz w:val="28"/>
          <w:szCs w:val="28"/>
        </w:rPr>
      </w:pPr>
    </w:p>
    <w:p w:rsidR="00575962" w:rsidRPr="00575962" w:rsidRDefault="00575962" w:rsidP="00575962">
      <w:pPr>
        <w:pStyle w:val="14"/>
        <w:rPr>
          <w:b/>
          <w:i/>
          <w:color w:val="7C9163" w:themeColor="accent1" w:themeShade="BF"/>
          <w:sz w:val="36"/>
          <w:szCs w:val="36"/>
        </w:rPr>
      </w:pPr>
      <w:r w:rsidRPr="00575962">
        <w:rPr>
          <w:b/>
          <w:i/>
          <w:color w:val="7C9163" w:themeColor="accent1" w:themeShade="BF"/>
          <w:sz w:val="36"/>
          <w:szCs w:val="36"/>
        </w:rPr>
        <w:t>БИБЛИОТЕРАПИЯ</w:t>
      </w:r>
    </w:p>
    <w:p w:rsidR="00575962" w:rsidRDefault="00575962" w:rsidP="00575962">
      <w:pPr>
        <w:pStyle w:val="1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Библиотерапия</w:t>
      </w:r>
      <w:proofErr w:type="spellEnd"/>
      <w:r>
        <w:rPr>
          <w:sz w:val="28"/>
          <w:szCs w:val="28"/>
        </w:rPr>
        <w:t xml:space="preserve"> </w:t>
      </w:r>
      <w:r w:rsidRPr="00575962">
        <w:rPr>
          <w:sz w:val="28"/>
          <w:szCs w:val="28"/>
        </w:rPr>
        <w:t>— эт</w:t>
      </w:r>
      <w:r>
        <w:rPr>
          <w:sz w:val="28"/>
          <w:szCs w:val="28"/>
        </w:rPr>
        <w:t>о одна из форм психотерапии, на</w:t>
      </w:r>
      <w:r w:rsidRPr="00575962">
        <w:rPr>
          <w:sz w:val="28"/>
          <w:szCs w:val="28"/>
        </w:rPr>
        <w:t>правленная на улучшение</w:t>
      </w:r>
      <w:r>
        <w:rPr>
          <w:sz w:val="28"/>
          <w:szCs w:val="28"/>
        </w:rPr>
        <w:t xml:space="preserve"> состояния, способствующая его </w:t>
      </w:r>
      <w:r w:rsidRPr="00575962">
        <w:rPr>
          <w:sz w:val="28"/>
          <w:szCs w:val="28"/>
        </w:rPr>
        <w:t>духовному росту. Она довольно сильно и длительно воздействует на человека, устраняе</w:t>
      </w:r>
      <w:r>
        <w:rPr>
          <w:sz w:val="28"/>
          <w:szCs w:val="28"/>
        </w:rPr>
        <w:t>т последствия депрессии, отрица</w:t>
      </w:r>
      <w:r w:rsidRPr="00575962">
        <w:rPr>
          <w:sz w:val="28"/>
          <w:szCs w:val="28"/>
        </w:rPr>
        <w:t>тельные эмоции.</w:t>
      </w:r>
    </w:p>
    <w:p w:rsidR="00575962" w:rsidRDefault="00575962" w:rsidP="00575962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Рекомендуемые писатели: Толстой,</w:t>
      </w:r>
      <w:r w:rsidRPr="00575962">
        <w:rPr>
          <w:sz w:val="28"/>
          <w:szCs w:val="28"/>
        </w:rPr>
        <w:t xml:space="preserve"> Тургенев, </w:t>
      </w:r>
      <w:r>
        <w:rPr>
          <w:sz w:val="28"/>
          <w:szCs w:val="28"/>
        </w:rPr>
        <w:t xml:space="preserve">Пушкин, Достоевский, Короленко, Чехов, Шолохов, Горький, Шекспир, </w:t>
      </w:r>
      <w:r w:rsidRPr="00575962">
        <w:rPr>
          <w:sz w:val="28"/>
          <w:szCs w:val="28"/>
        </w:rPr>
        <w:t>Кипл</w:t>
      </w:r>
      <w:r>
        <w:rPr>
          <w:sz w:val="28"/>
          <w:szCs w:val="28"/>
        </w:rPr>
        <w:t xml:space="preserve">инг. </w:t>
      </w:r>
      <w:r w:rsidRPr="00575962">
        <w:rPr>
          <w:sz w:val="28"/>
          <w:szCs w:val="28"/>
        </w:rPr>
        <w:t>Книги для чтения не</w:t>
      </w:r>
      <w:r>
        <w:rPr>
          <w:sz w:val="28"/>
          <w:szCs w:val="28"/>
        </w:rPr>
        <w:t xml:space="preserve"> должны быть слишком объемными </w:t>
      </w:r>
      <w:r w:rsidRPr="00575962">
        <w:rPr>
          <w:sz w:val="28"/>
          <w:szCs w:val="28"/>
        </w:rPr>
        <w:t>(50-70 страниц).</w:t>
      </w:r>
    </w:p>
    <w:p w:rsidR="00575962" w:rsidRPr="00575962" w:rsidRDefault="00575962" w:rsidP="00575962">
      <w:pPr>
        <w:pStyle w:val="14"/>
        <w:jc w:val="both"/>
        <w:rPr>
          <w:sz w:val="28"/>
          <w:szCs w:val="28"/>
        </w:rPr>
      </w:pPr>
    </w:p>
    <w:p w:rsidR="00575962" w:rsidRPr="00575962" w:rsidRDefault="00575962" w:rsidP="00575962">
      <w:pPr>
        <w:pStyle w:val="1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proofErr w:type="spellStart"/>
      <w:r w:rsidRPr="00575962">
        <w:rPr>
          <w:b/>
          <w:i/>
          <w:sz w:val="28"/>
          <w:szCs w:val="28"/>
        </w:rPr>
        <w:t>Сказкотерапия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метод, использующий </w:t>
      </w:r>
      <w:r w:rsidRPr="00575962">
        <w:rPr>
          <w:sz w:val="28"/>
          <w:szCs w:val="28"/>
        </w:rPr>
        <w:t xml:space="preserve">сказочную </w:t>
      </w:r>
      <w:r>
        <w:rPr>
          <w:sz w:val="28"/>
          <w:szCs w:val="28"/>
        </w:rPr>
        <w:t>форму для интеграции личности, развития творческих спо</w:t>
      </w:r>
      <w:r w:rsidRPr="00575962">
        <w:rPr>
          <w:sz w:val="28"/>
          <w:szCs w:val="28"/>
        </w:rPr>
        <w:t>собностей, расширения с</w:t>
      </w:r>
      <w:r>
        <w:rPr>
          <w:sz w:val="28"/>
          <w:szCs w:val="28"/>
        </w:rPr>
        <w:t>ознания, совершенствования взаи</w:t>
      </w:r>
      <w:r w:rsidRPr="00575962">
        <w:rPr>
          <w:sz w:val="28"/>
          <w:szCs w:val="28"/>
        </w:rPr>
        <w:t>модействия с окружающим миром.</w:t>
      </w:r>
    </w:p>
    <w:p w:rsidR="00E94073" w:rsidRDefault="00575962" w:rsidP="00575962">
      <w:pPr>
        <w:pStyle w:val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75962">
        <w:rPr>
          <w:sz w:val="28"/>
          <w:szCs w:val="28"/>
        </w:rPr>
        <w:t xml:space="preserve">Тексты сказок </w:t>
      </w:r>
      <w:r>
        <w:rPr>
          <w:sz w:val="28"/>
          <w:szCs w:val="28"/>
        </w:rPr>
        <w:t>вызывают интенсивный эмоциональ</w:t>
      </w:r>
      <w:r w:rsidRPr="00575962">
        <w:rPr>
          <w:sz w:val="28"/>
          <w:szCs w:val="28"/>
        </w:rPr>
        <w:t>ный резонанс, как у детей, т</w:t>
      </w:r>
      <w:r>
        <w:rPr>
          <w:sz w:val="28"/>
          <w:szCs w:val="28"/>
        </w:rPr>
        <w:t xml:space="preserve">ак и у взрослых. Образы сказок </w:t>
      </w:r>
      <w:r w:rsidRPr="00575962">
        <w:rPr>
          <w:sz w:val="28"/>
          <w:szCs w:val="28"/>
        </w:rPr>
        <w:t>обращаются одновременно</w:t>
      </w:r>
      <w:r>
        <w:rPr>
          <w:sz w:val="28"/>
          <w:szCs w:val="28"/>
        </w:rPr>
        <w:t xml:space="preserve"> к двум психическим уровням: к </w:t>
      </w:r>
      <w:r w:rsidRPr="00575962">
        <w:rPr>
          <w:sz w:val="28"/>
          <w:szCs w:val="28"/>
        </w:rPr>
        <w:t>уровню сознания и подсо</w:t>
      </w:r>
      <w:r>
        <w:rPr>
          <w:sz w:val="28"/>
          <w:szCs w:val="28"/>
        </w:rPr>
        <w:t>знания, что дает особые возможно</w:t>
      </w:r>
      <w:r w:rsidRPr="00575962">
        <w:rPr>
          <w:sz w:val="28"/>
          <w:szCs w:val="28"/>
        </w:rPr>
        <w:t>сти для коммуникации. Особенно это важно</w:t>
      </w:r>
      <w:r>
        <w:rPr>
          <w:sz w:val="28"/>
          <w:szCs w:val="28"/>
        </w:rPr>
        <w:t xml:space="preserve"> для коррекци</w:t>
      </w:r>
      <w:r w:rsidRPr="00575962">
        <w:rPr>
          <w:sz w:val="28"/>
          <w:szCs w:val="28"/>
        </w:rPr>
        <w:t xml:space="preserve">онной </w:t>
      </w:r>
      <w:r w:rsidRPr="00575962">
        <w:rPr>
          <w:sz w:val="28"/>
          <w:szCs w:val="28"/>
        </w:rPr>
        <w:lastRenderedPageBreak/>
        <w:t>работы, когда необ</w:t>
      </w:r>
      <w:r>
        <w:rPr>
          <w:sz w:val="28"/>
          <w:szCs w:val="28"/>
        </w:rPr>
        <w:t xml:space="preserve">ходимо в сложной эмоциональной </w:t>
      </w:r>
      <w:r w:rsidRPr="00575962">
        <w:rPr>
          <w:sz w:val="28"/>
          <w:szCs w:val="28"/>
        </w:rPr>
        <w:t>обстановке создавать эффективную ситуацию общения.</w:t>
      </w:r>
    </w:p>
    <w:p w:rsidR="001B66BF" w:rsidRPr="00575962" w:rsidRDefault="001B66BF" w:rsidP="00575962">
      <w:pPr>
        <w:pStyle w:val="14"/>
        <w:jc w:val="both"/>
        <w:rPr>
          <w:sz w:val="28"/>
          <w:szCs w:val="28"/>
        </w:rPr>
      </w:pPr>
    </w:p>
    <w:p w:rsidR="00E94073" w:rsidRDefault="00E94073" w:rsidP="00E94073">
      <w:pPr>
        <w:pStyle w:val="14"/>
      </w:pPr>
    </w:p>
    <w:p w:rsidR="00E94073" w:rsidRDefault="00E94073" w:rsidP="00E94073">
      <w:pPr>
        <w:pStyle w:val="14"/>
      </w:pPr>
    </w:p>
    <w:p w:rsidR="00E94073" w:rsidRPr="00E94073" w:rsidRDefault="00E94073" w:rsidP="00E94073">
      <w:pPr>
        <w:pStyle w:val="14"/>
      </w:pPr>
    </w:p>
    <w:bookmarkEnd w:id="1"/>
    <w:p w:rsidR="00AC612B" w:rsidRDefault="00AC612B" w:rsidP="00E11F35">
      <w:pPr>
        <w:jc w:val="right"/>
        <w:rPr>
          <w:noProof/>
        </w:rPr>
      </w:pPr>
    </w:p>
    <w:p w:rsidR="001B66BF" w:rsidRDefault="001B66BF" w:rsidP="00E11F35">
      <w:pPr>
        <w:jc w:val="right"/>
        <w:rPr>
          <w:noProof/>
        </w:rPr>
      </w:pPr>
    </w:p>
    <w:p w:rsidR="001B66BF" w:rsidRDefault="001B66BF" w:rsidP="00E11F35">
      <w:pPr>
        <w:jc w:val="right"/>
        <w:rPr>
          <w:noProof/>
        </w:rPr>
      </w:pPr>
    </w:p>
    <w:p w:rsidR="001B66BF" w:rsidRDefault="001B66BF" w:rsidP="00E11F35">
      <w:pPr>
        <w:jc w:val="right"/>
        <w:rPr>
          <w:noProof/>
        </w:rPr>
      </w:pPr>
    </w:p>
    <w:p w:rsidR="001B66BF" w:rsidRPr="001B66BF" w:rsidRDefault="001B66BF" w:rsidP="001B66BF">
      <w:pPr>
        <w:jc w:val="center"/>
        <w:rPr>
          <w:rFonts w:asciiTheme="majorHAnsi" w:hAnsiTheme="majorHAnsi"/>
          <w:b/>
          <w:noProof/>
          <w:sz w:val="36"/>
          <w:szCs w:val="36"/>
        </w:rPr>
      </w:pPr>
      <w:r w:rsidRPr="00187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1AF233F" wp14:editId="76E805C5">
                <wp:simplePos x="0" y="0"/>
                <wp:positionH relativeFrom="page">
                  <wp:posOffset>9525</wp:posOffset>
                </wp:positionH>
                <wp:positionV relativeFrom="page">
                  <wp:posOffset>-47625</wp:posOffset>
                </wp:positionV>
                <wp:extent cx="6248400" cy="7915275"/>
                <wp:effectExtent l="0" t="0" r="0" b="9525"/>
                <wp:wrapNone/>
                <wp:docPr id="16" name="Прямоугольник 16" descr="Декоративная рамка из чернильных пяте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9152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duotone>
                              <a:prstClr val="black"/>
                              <a:srgbClr val="0066A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6BF" w:rsidRDefault="001B66BF" w:rsidP="001B66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F233F" id="Прямоугольник 16" o:spid="_x0000_s1029" alt="Декоративная рамка из чернильных пятен" style="position:absolute;left:0;text-align:left;margin-left:.75pt;margin-top:-3.75pt;width:492pt;height:623.2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" stroked="f" strokeweight="1pt">
                <v:fill r:id="rId15" o:title="Декоративная рамка из чернильных пятен" recolor="t" rotate="t" type="frame"/>
                <v:imagedata recolortarget="black"/>
                <v:textbox>
                  <w:txbxContent>
                    <w:p w:rsidR="001B66BF" w:rsidRDefault="001B66BF" w:rsidP="001B66B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B66BF">
        <w:rPr>
          <w:rFonts w:asciiTheme="majorHAnsi" w:hAnsiTheme="majorHAnsi"/>
          <w:b/>
          <w:noProof/>
          <w:sz w:val="36"/>
          <w:szCs w:val="36"/>
        </w:rPr>
        <w:t>ЗАКЛЮЧЕНИЕ</w:t>
      </w: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</w:t>
      </w:r>
      <w:r w:rsidRPr="001B66BF">
        <w:rPr>
          <w:rFonts w:asciiTheme="majorHAnsi" w:hAnsiTheme="majorHAnsi"/>
          <w:noProof/>
          <w:sz w:val="28"/>
          <w:szCs w:val="28"/>
        </w:rPr>
        <w:t xml:space="preserve">Современный человек, </w:t>
      </w:r>
      <w:r>
        <w:rPr>
          <w:rFonts w:asciiTheme="majorHAnsi" w:hAnsiTheme="majorHAnsi"/>
          <w:noProof/>
          <w:sz w:val="28"/>
          <w:szCs w:val="28"/>
        </w:rPr>
        <w:t xml:space="preserve">особенно в городах, испытывает </w:t>
      </w:r>
      <w:r w:rsidRPr="001B66BF">
        <w:rPr>
          <w:rFonts w:asciiTheme="majorHAnsi" w:hAnsiTheme="majorHAnsi"/>
          <w:noProof/>
          <w:sz w:val="28"/>
          <w:szCs w:val="28"/>
        </w:rPr>
        <w:t xml:space="preserve">колоссальные нервные перегрузки, вызванные </w:t>
      </w:r>
      <w:r>
        <w:rPr>
          <w:rFonts w:asciiTheme="majorHAnsi" w:hAnsiTheme="majorHAnsi"/>
          <w:noProof/>
          <w:sz w:val="28"/>
          <w:szCs w:val="28"/>
        </w:rPr>
        <w:t xml:space="preserve">обилием информации. Наше время </w:t>
      </w:r>
      <w:r w:rsidRPr="001B66BF">
        <w:rPr>
          <w:rFonts w:asciiTheme="majorHAnsi" w:hAnsiTheme="majorHAnsi"/>
          <w:noProof/>
          <w:sz w:val="28"/>
          <w:szCs w:val="28"/>
        </w:rPr>
        <w:t>отмечен</w:t>
      </w:r>
      <w:r w:rsidR="00B95231">
        <w:rPr>
          <w:rFonts w:asciiTheme="majorHAnsi" w:hAnsiTheme="majorHAnsi"/>
          <w:noProof/>
          <w:sz w:val="28"/>
          <w:szCs w:val="28"/>
        </w:rPr>
        <w:t>о возникновением или уси</w:t>
      </w:r>
      <w:r>
        <w:rPr>
          <w:rFonts w:asciiTheme="majorHAnsi" w:hAnsiTheme="majorHAnsi"/>
          <w:noProof/>
          <w:sz w:val="28"/>
          <w:szCs w:val="28"/>
        </w:rPr>
        <w:t xml:space="preserve">лением </w:t>
      </w:r>
      <w:r w:rsidRPr="001B66BF">
        <w:rPr>
          <w:rFonts w:asciiTheme="majorHAnsi" w:hAnsiTheme="majorHAnsi"/>
          <w:noProof/>
          <w:sz w:val="28"/>
          <w:szCs w:val="28"/>
        </w:rPr>
        <w:t>целого ряда стрессо</w:t>
      </w:r>
      <w:r>
        <w:rPr>
          <w:rFonts w:asciiTheme="majorHAnsi" w:hAnsiTheme="majorHAnsi"/>
          <w:noProof/>
          <w:sz w:val="28"/>
          <w:szCs w:val="28"/>
        </w:rPr>
        <w:t>генных факторов, разрушительно влияющих на психическое и</w:t>
      </w:r>
      <w:r w:rsidRPr="001B66BF">
        <w:rPr>
          <w:rFonts w:asciiTheme="majorHAnsi" w:hAnsiTheme="majorHAnsi"/>
          <w:noProof/>
          <w:sz w:val="28"/>
          <w:szCs w:val="28"/>
        </w:rPr>
        <w:t>физическое здоровье</w:t>
      </w:r>
    </w:p>
    <w:p w:rsidR="00B95231" w:rsidRDefault="001B66BF" w:rsidP="001B66BF">
      <w:pPr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</w:t>
      </w:r>
      <w:r w:rsidRPr="001B66BF">
        <w:rPr>
          <w:rFonts w:asciiTheme="majorHAnsi" w:hAnsiTheme="majorHAnsi"/>
          <w:noProof/>
          <w:sz w:val="28"/>
          <w:szCs w:val="28"/>
        </w:rPr>
        <w:t>Для</w:t>
      </w:r>
      <w:r>
        <w:rPr>
          <w:rFonts w:asciiTheme="majorHAnsi" w:hAnsiTheme="majorHAnsi"/>
          <w:noProof/>
          <w:sz w:val="28"/>
          <w:szCs w:val="28"/>
        </w:rPr>
        <w:t xml:space="preserve"> того чтобы умело управляться с </w:t>
      </w:r>
      <w:r w:rsidRPr="001B66BF">
        <w:rPr>
          <w:rFonts w:asciiTheme="majorHAnsi" w:hAnsiTheme="majorHAnsi"/>
          <w:noProof/>
          <w:sz w:val="28"/>
          <w:szCs w:val="28"/>
        </w:rPr>
        <w:t>собст</w:t>
      </w:r>
      <w:r>
        <w:rPr>
          <w:rFonts w:asciiTheme="majorHAnsi" w:hAnsiTheme="majorHAnsi"/>
          <w:noProof/>
          <w:sz w:val="28"/>
          <w:szCs w:val="28"/>
        </w:rPr>
        <w:t xml:space="preserve">венным состоянием, </w:t>
      </w:r>
      <w:r w:rsidRPr="001B66BF">
        <w:rPr>
          <w:rFonts w:asciiTheme="majorHAnsi" w:hAnsiTheme="majorHAnsi"/>
          <w:noProof/>
          <w:sz w:val="28"/>
          <w:szCs w:val="28"/>
        </w:rPr>
        <w:t>необходимо любить себя, от</w:t>
      </w:r>
      <w:r>
        <w:rPr>
          <w:rFonts w:asciiTheme="majorHAnsi" w:hAnsiTheme="majorHAnsi"/>
          <w:noProof/>
          <w:sz w:val="28"/>
          <w:szCs w:val="28"/>
        </w:rPr>
        <w:t xml:space="preserve">носиться к своему </w:t>
      </w:r>
      <w:r w:rsidRPr="001B66BF">
        <w:rPr>
          <w:rFonts w:asciiTheme="majorHAnsi" w:hAnsiTheme="majorHAnsi"/>
          <w:noProof/>
          <w:sz w:val="28"/>
          <w:szCs w:val="28"/>
        </w:rPr>
        <w:t>телу</w:t>
      </w:r>
      <w:r w:rsidR="00B95231">
        <w:rPr>
          <w:rFonts w:asciiTheme="majorHAnsi" w:hAnsiTheme="majorHAnsi"/>
          <w:noProof/>
          <w:sz w:val="28"/>
          <w:szCs w:val="28"/>
        </w:rPr>
        <w:t xml:space="preserve">, душе с </w:t>
      </w:r>
      <w:r>
        <w:rPr>
          <w:rFonts w:asciiTheme="majorHAnsi" w:hAnsiTheme="majorHAnsi"/>
          <w:noProof/>
          <w:sz w:val="28"/>
          <w:szCs w:val="28"/>
        </w:rPr>
        <w:t xml:space="preserve">почтением и безусловным </w:t>
      </w:r>
      <w:r w:rsidRPr="001B66BF">
        <w:rPr>
          <w:rFonts w:asciiTheme="majorHAnsi" w:hAnsiTheme="majorHAnsi"/>
          <w:noProof/>
          <w:sz w:val="28"/>
          <w:szCs w:val="28"/>
        </w:rPr>
        <w:t xml:space="preserve">уважением. </w:t>
      </w:r>
      <w:r w:rsidRPr="001B66BF">
        <w:rPr>
          <w:rFonts w:asciiTheme="majorHAnsi" w:hAnsiTheme="majorHAnsi"/>
          <w:noProof/>
          <w:sz w:val="28"/>
          <w:szCs w:val="28"/>
        </w:rPr>
        <w:lastRenderedPageBreak/>
        <w:t>Освоившие ос</w:t>
      </w:r>
      <w:r>
        <w:rPr>
          <w:rFonts w:asciiTheme="majorHAnsi" w:hAnsiTheme="majorHAnsi"/>
          <w:noProof/>
          <w:sz w:val="28"/>
          <w:szCs w:val="28"/>
        </w:rPr>
        <w:t xml:space="preserve">новы стрессоустойчивости непременно идут </w:t>
      </w:r>
      <w:r w:rsidR="00B95231">
        <w:rPr>
          <w:rFonts w:asciiTheme="majorHAnsi" w:hAnsiTheme="majorHAnsi"/>
          <w:noProof/>
          <w:sz w:val="28"/>
          <w:szCs w:val="28"/>
        </w:rPr>
        <w:t xml:space="preserve">дальше, к своим целям. </w:t>
      </w:r>
    </w:p>
    <w:p w:rsidR="00B95231" w:rsidRDefault="00B95231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1B66BF" w:rsidRDefault="001B66BF" w:rsidP="001B66BF">
      <w:pPr>
        <w:rPr>
          <w:rFonts w:asciiTheme="majorHAnsi" w:hAnsiTheme="majorHAnsi"/>
          <w:noProof/>
          <w:sz w:val="28"/>
          <w:szCs w:val="28"/>
        </w:rPr>
      </w:pPr>
    </w:p>
    <w:p w:rsidR="00B95231" w:rsidRDefault="00B95231" w:rsidP="00B95231">
      <w:pPr>
        <w:jc w:val="center"/>
        <w:rPr>
          <w:rFonts w:asciiTheme="majorHAnsi" w:hAnsiTheme="majorHAnsi"/>
          <w:b/>
          <w:noProof/>
          <w:sz w:val="40"/>
          <w:szCs w:val="40"/>
        </w:rPr>
      </w:pPr>
      <w:r w:rsidRPr="00B95231">
        <w:rPr>
          <w:rFonts w:asciiTheme="majorHAnsi" w:hAnsiTheme="majorHAnsi"/>
          <w:b/>
          <w:noProof/>
          <w:sz w:val="40"/>
          <w:szCs w:val="40"/>
        </w:rPr>
        <w:t>Информационные источники</w:t>
      </w:r>
    </w:p>
    <w:p w:rsidR="00B95231" w:rsidRPr="00B95231" w:rsidRDefault="00B95231" w:rsidP="00B95231">
      <w:pPr>
        <w:pStyle w:val="af4"/>
        <w:numPr>
          <w:ilvl w:val="0"/>
          <w:numId w:val="10"/>
        </w:numPr>
        <w:rPr>
          <w:rFonts w:asciiTheme="majorHAnsi" w:hAnsiTheme="majorHAnsi"/>
          <w:noProof/>
          <w:sz w:val="28"/>
          <w:szCs w:val="28"/>
        </w:rPr>
      </w:pPr>
      <w:r w:rsidRPr="00B95231">
        <w:rPr>
          <w:rFonts w:asciiTheme="majorHAnsi" w:hAnsiTheme="majorHAnsi"/>
          <w:noProof/>
          <w:sz w:val="28"/>
          <w:szCs w:val="28"/>
        </w:rPr>
        <w:t>«Психология стресса и методы его профилактики» учебно-методическое пособие</w:t>
      </w:r>
    </w:p>
    <w:p w:rsidR="00B95231" w:rsidRPr="00B95231" w:rsidRDefault="0065063D" w:rsidP="00B95231">
      <w:pPr>
        <w:pStyle w:val="af4"/>
        <w:numPr>
          <w:ilvl w:val="0"/>
          <w:numId w:val="10"/>
        </w:numPr>
        <w:rPr>
          <w:rFonts w:asciiTheme="majorHAnsi" w:hAnsiTheme="majorHAnsi"/>
          <w:noProof/>
          <w:sz w:val="28"/>
          <w:szCs w:val="28"/>
        </w:rPr>
      </w:pPr>
      <w:hyperlink r:id="rId27" w:history="1">
        <w:r w:rsidR="00B95231" w:rsidRPr="00B95231">
          <w:rPr>
            <w:rStyle w:val="a7"/>
            <w:rFonts w:asciiTheme="majorHAnsi" w:hAnsiTheme="majorHAnsi"/>
            <w:noProof/>
            <w:sz w:val="28"/>
            <w:szCs w:val="28"/>
          </w:rPr>
          <w:t>https://psyhoday.ru/stress/kak-povysit-oustojchivost.html</w:t>
        </w:r>
      </w:hyperlink>
    </w:p>
    <w:p w:rsidR="00B95231" w:rsidRPr="00B95231" w:rsidRDefault="00B95231" w:rsidP="00B95231">
      <w:pPr>
        <w:pStyle w:val="af4"/>
        <w:numPr>
          <w:ilvl w:val="0"/>
          <w:numId w:val="10"/>
        </w:numPr>
        <w:rPr>
          <w:rFonts w:asciiTheme="majorHAnsi" w:hAnsiTheme="majorHAnsi"/>
          <w:noProof/>
          <w:sz w:val="28"/>
          <w:szCs w:val="28"/>
        </w:rPr>
      </w:pPr>
      <w:r w:rsidRPr="00B95231">
        <w:rPr>
          <w:rFonts w:asciiTheme="majorHAnsi" w:hAnsiTheme="majorHAnsi"/>
          <w:noProof/>
          <w:sz w:val="28"/>
          <w:szCs w:val="28"/>
        </w:rPr>
        <w:t>https://www.jvlife.ru/articles/236-meditatsiya-protiv-stressa-praktika-yogi</w:t>
      </w:r>
    </w:p>
    <w:p w:rsidR="00B95231" w:rsidRPr="00B95231" w:rsidRDefault="00B95231" w:rsidP="00B95231">
      <w:pPr>
        <w:rPr>
          <w:rFonts w:asciiTheme="majorHAnsi" w:hAnsiTheme="majorHAnsi"/>
          <w:noProof/>
          <w:sz w:val="28"/>
          <w:szCs w:val="28"/>
        </w:rPr>
      </w:pPr>
    </w:p>
    <w:sectPr w:rsidR="00B95231" w:rsidRPr="00B95231" w:rsidSect="008A0145">
      <w:footerReference w:type="even" r:id="rId28"/>
      <w:footerReference w:type="default" r:id="rId29"/>
      <w:type w:val="oddPage"/>
      <w:pgSz w:w="8419" w:h="11906" w:orient="landscape" w:code="9"/>
      <w:pgMar w:top="147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343" w:rsidRDefault="007B7343" w:rsidP="00B8645F">
      <w:pPr>
        <w:spacing w:after="0" w:line="240" w:lineRule="auto"/>
      </w:pPr>
      <w:r>
        <w:separator/>
      </w:r>
    </w:p>
  </w:endnote>
  <w:endnote w:type="continuationSeparator" w:id="0">
    <w:p w:rsidR="007B7343" w:rsidRDefault="007B7343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GGothicM">
    <w:altName w:val="MS Gothic"/>
    <w:charset w:val="80"/>
    <w:family w:val="modern"/>
    <w:pitch w:val="fixed"/>
    <w:sig w:usb0="00000000" w:usb1="28C76CF8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Proxima Nova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157" w:rsidRDefault="004A4157" w:rsidP="0022764D">
    <w:pPr>
      <w:pStyle w:val="a5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</w:rPr>
      <w:id w:val="1212993722"/>
      <w:docPartObj>
        <w:docPartGallery w:val="Page Numbers (Bottom of Page)"/>
        <w:docPartUnique/>
      </w:docPartObj>
    </w:sdtPr>
    <w:sdtEndPr/>
    <w:sdtContent>
      <w:p w:rsidR="004A4157" w:rsidRDefault="004A4157">
        <w:pPr>
          <w:pStyle w:val="a5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65063D">
          <w:rPr>
            <w:noProof/>
            <w:lang w:bidi="ru-RU"/>
          </w:rPr>
          <w:t>8</w:t>
        </w:r>
        <w:r>
          <w:rPr>
            <w:noProof/>
            <w:lang w:bidi="ru-RU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</w:rPr>
      <w:id w:val="726807006"/>
      <w:docPartObj>
        <w:docPartGallery w:val="Page Numbers (Bottom of Page)"/>
        <w:docPartUnique/>
      </w:docPartObj>
    </w:sdtPr>
    <w:sdtEndPr/>
    <w:sdtContent>
      <w:p w:rsidR="004A4157" w:rsidRDefault="004A4157" w:rsidP="00937A55">
        <w:pPr>
          <w:pStyle w:val="a5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65063D">
          <w:rPr>
            <w:noProof/>
            <w:lang w:bidi="ru-RU"/>
          </w:rPr>
          <w:t>7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343" w:rsidRDefault="007B7343" w:rsidP="00B8645F">
      <w:pPr>
        <w:spacing w:after="0" w:line="240" w:lineRule="auto"/>
      </w:pPr>
      <w:r>
        <w:separator/>
      </w:r>
    </w:p>
  </w:footnote>
  <w:footnote w:type="continuationSeparator" w:id="0">
    <w:p w:rsidR="007B7343" w:rsidRDefault="007B7343" w:rsidP="00B86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23380"/>
    <w:multiLevelType w:val="hybridMultilevel"/>
    <w:tmpl w:val="FE2C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B621F"/>
    <w:multiLevelType w:val="multilevel"/>
    <w:tmpl w:val="07FA40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>
    <w:nsid w:val="357B7EA9"/>
    <w:multiLevelType w:val="multilevel"/>
    <w:tmpl w:val="E36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0F432F"/>
    <w:multiLevelType w:val="multilevel"/>
    <w:tmpl w:val="568806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3FD34E4E"/>
    <w:multiLevelType w:val="hybridMultilevel"/>
    <w:tmpl w:val="A0F0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263B6D"/>
    <w:multiLevelType w:val="multilevel"/>
    <w:tmpl w:val="F4E0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9E62A9"/>
    <w:multiLevelType w:val="hybridMultilevel"/>
    <w:tmpl w:val="8242A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97E4C"/>
    <w:multiLevelType w:val="hybridMultilevel"/>
    <w:tmpl w:val="D7DCB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23D67"/>
    <w:multiLevelType w:val="multilevel"/>
    <w:tmpl w:val="8E9C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597149"/>
    <w:multiLevelType w:val="multilevel"/>
    <w:tmpl w:val="8E9CA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A55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91486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23BDD"/>
    <w:rsid w:val="001308D8"/>
    <w:rsid w:val="00171409"/>
    <w:rsid w:val="0018040B"/>
    <w:rsid w:val="001830F0"/>
    <w:rsid w:val="00187F54"/>
    <w:rsid w:val="001B03BE"/>
    <w:rsid w:val="001B4AAF"/>
    <w:rsid w:val="001B66BF"/>
    <w:rsid w:val="001C4837"/>
    <w:rsid w:val="001C7A0F"/>
    <w:rsid w:val="001D265C"/>
    <w:rsid w:val="001D40E7"/>
    <w:rsid w:val="001D4F1D"/>
    <w:rsid w:val="001E10A8"/>
    <w:rsid w:val="001E437C"/>
    <w:rsid w:val="001F307A"/>
    <w:rsid w:val="001F3682"/>
    <w:rsid w:val="001F4567"/>
    <w:rsid w:val="00210F45"/>
    <w:rsid w:val="00211BE4"/>
    <w:rsid w:val="00225D76"/>
    <w:rsid w:val="0022764D"/>
    <w:rsid w:val="00255252"/>
    <w:rsid w:val="00255867"/>
    <w:rsid w:val="002619A0"/>
    <w:rsid w:val="00276F66"/>
    <w:rsid w:val="0028152A"/>
    <w:rsid w:val="00281A33"/>
    <w:rsid w:val="002919EA"/>
    <w:rsid w:val="00295522"/>
    <w:rsid w:val="002B2E9F"/>
    <w:rsid w:val="002C0C4F"/>
    <w:rsid w:val="002F59EC"/>
    <w:rsid w:val="00303386"/>
    <w:rsid w:val="00320139"/>
    <w:rsid w:val="0033256C"/>
    <w:rsid w:val="00347C14"/>
    <w:rsid w:val="00347D0F"/>
    <w:rsid w:val="00357D6F"/>
    <w:rsid w:val="00362FB8"/>
    <w:rsid w:val="003640C2"/>
    <w:rsid w:val="003708FE"/>
    <w:rsid w:val="00380BA4"/>
    <w:rsid w:val="003A0FD1"/>
    <w:rsid w:val="003A7E62"/>
    <w:rsid w:val="003B408A"/>
    <w:rsid w:val="003B4976"/>
    <w:rsid w:val="003D1265"/>
    <w:rsid w:val="003D4DBF"/>
    <w:rsid w:val="003E4767"/>
    <w:rsid w:val="003E7BC3"/>
    <w:rsid w:val="003F0235"/>
    <w:rsid w:val="00405904"/>
    <w:rsid w:val="0041147B"/>
    <w:rsid w:val="004341E4"/>
    <w:rsid w:val="00453ADA"/>
    <w:rsid w:val="00473EFB"/>
    <w:rsid w:val="00475F26"/>
    <w:rsid w:val="00477624"/>
    <w:rsid w:val="004944F7"/>
    <w:rsid w:val="004946C8"/>
    <w:rsid w:val="004A0C53"/>
    <w:rsid w:val="004A4157"/>
    <w:rsid w:val="004F050C"/>
    <w:rsid w:val="004F25B4"/>
    <w:rsid w:val="005040DF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5962"/>
    <w:rsid w:val="00576B01"/>
    <w:rsid w:val="00582911"/>
    <w:rsid w:val="00587123"/>
    <w:rsid w:val="005A6087"/>
    <w:rsid w:val="005B1628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3D6"/>
    <w:rsid w:val="00644CB2"/>
    <w:rsid w:val="0065063D"/>
    <w:rsid w:val="00665970"/>
    <w:rsid w:val="006756B0"/>
    <w:rsid w:val="00685CDE"/>
    <w:rsid w:val="006870AF"/>
    <w:rsid w:val="006A429A"/>
    <w:rsid w:val="006B5E1C"/>
    <w:rsid w:val="006C362B"/>
    <w:rsid w:val="006C7C4E"/>
    <w:rsid w:val="006D4A29"/>
    <w:rsid w:val="006D5BF0"/>
    <w:rsid w:val="006D77FE"/>
    <w:rsid w:val="006D7D64"/>
    <w:rsid w:val="006E0ACB"/>
    <w:rsid w:val="006E1050"/>
    <w:rsid w:val="006E2040"/>
    <w:rsid w:val="006F470F"/>
    <w:rsid w:val="0071058F"/>
    <w:rsid w:val="007113C1"/>
    <w:rsid w:val="00737B23"/>
    <w:rsid w:val="00750F20"/>
    <w:rsid w:val="0075472F"/>
    <w:rsid w:val="007835D5"/>
    <w:rsid w:val="007856DD"/>
    <w:rsid w:val="00787C43"/>
    <w:rsid w:val="007A5229"/>
    <w:rsid w:val="007B2004"/>
    <w:rsid w:val="007B7343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3520B"/>
    <w:rsid w:val="00843266"/>
    <w:rsid w:val="008436F8"/>
    <w:rsid w:val="00843C57"/>
    <w:rsid w:val="008465DD"/>
    <w:rsid w:val="008640D7"/>
    <w:rsid w:val="00867656"/>
    <w:rsid w:val="00874F0F"/>
    <w:rsid w:val="00881E6A"/>
    <w:rsid w:val="00896C4B"/>
    <w:rsid w:val="008A0145"/>
    <w:rsid w:val="008A2129"/>
    <w:rsid w:val="008B27D8"/>
    <w:rsid w:val="008C365F"/>
    <w:rsid w:val="008C66CF"/>
    <w:rsid w:val="008C6B06"/>
    <w:rsid w:val="008E21B4"/>
    <w:rsid w:val="008E765B"/>
    <w:rsid w:val="00900041"/>
    <w:rsid w:val="00905346"/>
    <w:rsid w:val="00910B31"/>
    <w:rsid w:val="00917F72"/>
    <w:rsid w:val="00934309"/>
    <w:rsid w:val="00936010"/>
    <w:rsid w:val="009362B5"/>
    <w:rsid w:val="00937A55"/>
    <w:rsid w:val="00940E36"/>
    <w:rsid w:val="00955AF2"/>
    <w:rsid w:val="00973C1A"/>
    <w:rsid w:val="00975CBD"/>
    <w:rsid w:val="00980581"/>
    <w:rsid w:val="009837EF"/>
    <w:rsid w:val="009845D4"/>
    <w:rsid w:val="009A06EA"/>
    <w:rsid w:val="009A1509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A6259"/>
    <w:rsid w:val="00AA6BD8"/>
    <w:rsid w:val="00AA720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77"/>
    <w:rsid w:val="00B16DA7"/>
    <w:rsid w:val="00B203EA"/>
    <w:rsid w:val="00B27256"/>
    <w:rsid w:val="00B421CC"/>
    <w:rsid w:val="00B45028"/>
    <w:rsid w:val="00B524CA"/>
    <w:rsid w:val="00B66B9A"/>
    <w:rsid w:val="00B71C24"/>
    <w:rsid w:val="00B7276F"/>
    <w:rsid w:val="00B826EB"/>
    <w:rsid w:val="00B8645F"/>
    <w:rsid w:val="00B95231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1277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A45BA"/>
    <w:rsid w:val="00CB3518"/>
    <w:rsid w:val="00CC28DF"/>
    <w:rsid w:val="00CC29A1"/>
    <w:rsid w:val="00CD018F"/>
    <w:rsid w:val="00CD67C9"/>
    <w:rsid w:val="00CF5F93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87E04"/>
    <w:rsid w:val="00D90F19"/>
    <w:rsid w:val="00D970F8"/>
    <w:rsid w:val="00DA7FE6"/>
    <w:rsid w:val="00DC31E9"/>
    <w:rsid w:val="00DC40A5"/>
    <w:rsid w:val="00DC4516"/>
    <w:rsid w:val="00DC7A30"/>
    <w:rsid w:val="00DF135B"/>
    <w:rsid w:val="00E05775"/>
    <w:rsid w:val="00E10F6F"/>
    <w:rsid w:val="00E11F35"/>
    <w:rsid w:val="00E5246D"/>
    <w:rsid w:val="00E52D4D"/>
    <w:rsid w:val="00E62D59"/>
    <w:rsid w:val="00E85292"/>
    <w:rsid w:val="00E860B3"/>
    <w:rsid w:val="00E94073"/>
    <w:rsid w:val="00E94206"/>
    <w:rsid w:val="00E94DDE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07A8"/>
    <w:rsid w:val="00F3204B"/>
    <w:rsid w:val="00F4637F"/>
    <w:rsid w:val="00F6202E"/>
    <w:rsid w:val="00F968EF"/>
    <w:rsid w:val="00FB6B84"/>
    <w:rsid w:val="00FC7EDE"/>
    <w:rsid w:val="00FD08B9"/>
    <w:rsid w:val="00FD1A0E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B4"/>
  </w:style>
  <w:style w:type="paragraph" w:styleId="1">
    <w:name w:val="heading 1"/>
    <w:basedOn w:val="a"/>
    <w:next w:val="a"/>
    <w:link w:val="10"/>
    <w:uiPriority w:val="9"/>
    <w:qFormat/>
    <w:rsid w:val="004F25B4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F25B4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4F25B4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4F25B4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4F25B4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25B4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25B4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25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25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45F"/>
  </w:style>
  <w:style w:type="paragraph" w:styleId="a5">
    <w:name w:val="footer"/>
    <w:basedOn w:val="a"/>
    <w:link w:val="a6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45F"/>
  </w:style>
  <w:style w:type="character" w:styleId="a7">
    <w:name w:val="Hyperlink"/>
    <w:basedOn w:val="a0"/>
    <w:uiPriority w:val="99"/>
    <w:unhideWhenUsed/>
    <w:rsid w:val="00295522"/>
    <w:rPr>
      <w:color w:val="8E58B6" w:themeColor="hyperlink"/>
      <w:u w:val="single"/>
    </w:rPr>
  </w:style>
  <w:style w:type="character" w:customStyle="1" w:styleId="a8">
    <w:name w:val="Неподтвержденное упоминание"/>
    <w:basedOn w:val="a0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F25B4"/>
    <w:rPr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styleId="a9">
    <w:name w:val="Placeholder Text"/>
    <w:basedOn w:val="a0"/>
    <w:uiPriority w:val="99"/>
    <w:semiHidden/>
    <w:rsid w:val="00347D0F"/>
    <w:rPr>
      <w:color w:val="808080"/>
    </w:rPr>
  </w:style>
  <w:style w:type="paragraph" w:styleId="aa">
    <w:name w:val="Title"/>
    <w:basedOn w:val="a"/>
    <w:next w:val="a"/>
    <w:link w:val="ab"/>
    <w:uiPriority w:val="10"/>
    <w:qFormat/>
    <w:rsid w:val="004F25B4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F25B4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table" w:styleId="ac">
    <w:name w:val="Table Grid"/>
    <w:basedOn w:val="a1"/>
    <w:uiPriority w:val="39"/>
    <w:rsid w:val="007D2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4F25B4"/>
    <w:pPr>
      <w:spacing w:after="0" w:line="240" w:lineRule="auto"/>
    </w:pPr>
  </w:style>
  <w:style w:type="paragraph" w:styleId="ae">
    <w:name w:val="TOC Heading"/>
    <w:basedOn w:val="1"/>
    <w:next w:val="a"/>
    <w:uiPriority w:val="39"/>
    <w:unhideWhenUsed/>
    <w:qFormat/>
    <w:rsid w:val="004F25B4"/>
    <w:pPr>
      <w:outlineLvl w:val="9"/>
    </w:pPr>
  </w:style>
  <w:style w:type="paragraph" w:styleId="11">
    <w:name w:val="toc 1"/>
    <w:basedOn w:val="a"/>
    <w:next w:val="a"/>
    <w:link w:val="12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af">
    <w:name w:val="Subtitle"/>
    <w:basedOn w:val="a"/>
    <w:next w:val="a"/>
    <w:link w:val="af0"/>
    <w:uiPriority w:val="11"/>
    <w:qFormat/>
    <w:rsid w:val="004F25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0">
    <w:name w:val="Подзаголовок Знак"/>
    <w:basedOn w:val="a0"/>
    <w:link w:val="af"/>
    <w:uiPriority w:val="11"/>
    <w:rsid w:val="004F25B4"/>
    <w:rPr>
      <w:caps/>
      <w:color w:val="595959" w:themeColor="text1" w:themeTint="A6"/>
      <w:spacing w:val="10"/>
      <w:sz w:val="21"/>
      <w:szCs w:val="21"/>
    </w:rPr>
  </w:style>
  <w:style w:type="character" w:styleId="af1">
    <w:name w:val="Subtle Emphasis"/>
    <w:uiPriority w:val="19"/>
    <w:qFormat/>
    <w:rsid w:val="004F25B4"/>
    <w:rPr>
      <w:i/>
      <w:iCs/>
      <w:color w:val="526041" w:themeColor="accent1" w:themeShade="7F"/>
    </w:rPr>
  </w:style>
  <w:style w:type="paragraph" w:customStyle="1" w:styleId="af2">
    <w:name w:val="Автор"/>
    <w:basedOn w:val="af"/>
    <w:next w:val="a"/>
    <w:uiPriority w:val="4"/>
    <w:rsid w:val="00F2438A"/>
    <w:pPr>
      <w:spacing w:after="80"/>
      <w:jc w:val="center"/>
    </w:pPr>
  </w:style>
  <w:style w:type="character" w:customStyle="1" w:styleId="13">
    <w:name w:val="Автор 1"/>
    <w:uiPriority w:val="6"/>
    <w:rsid w:val="00C91351"/>
    <w:rPr>
      <w:rFonts w:asciiTheme="majorHAnsi" w:hAnsiTheme="majorHAnsi"/>
      <w:sz w:val="24"/>
    </w:rPr>
  </w:style>
  <w:style w:type="paragraph" w:styleId="21">
    <w:name w:val="toc 2"/>
    <w:next w:val="a"/>
    <w:link w:val="22"/>
    <w:uiPriority w:val="39"/>
    <w:unhideWhenUsed/>
    <w:rsid w:val="00574218"/>
    <w:pPr>
      <w:spacing w:after="100"/>
      <w:ind w:left="220"/>
    </w:pPr>
    <w:rPr>
      <w:rFonts w:asciiTheme="majorHAnsi" w:hAnsiTheme="majorHAnsi" w:cs="Times New Roman"/>
      <w:spacing w:val="15"/>
    </w:rPr>
  </w:style>
  <w:style w:type="paragraph" w:styleId="31">
    <w:name w:val="toc 3"/>
    <w:basedOn w:val="a"/>
    <w:next w:val="a"/>
    <w:uiPriority w:val="39"/>
    <w:unhideWhenUsed/>
    <w:rsid w:val="00574218"/>
    <w:pPr>
      <w:spacing w:after="100"/>
      <w:ind w:left="440"/>
    </w:pPr>
    <w:rPr>
      <w:rFonts w:asciiTheme="majorHAnsi" w:hAnsiTheme="majorHAnsi" w:cs="Times New Roman"/>
      <w:spacing w:val="15"/>
      <w:sz w:val="24"/>
    </w:rPr>
  </w:style>
  <w:style w:type="paragraph" w:customStyle="1" w:styleId="14">
    <w:name w:val="Текст 1"/>
    <w:link w:val="15"/>
    <w:uiPriority w:val="7"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12">
    <w:name w:val="Оглавление 1 Знак"/>
    <w:basedOn w:val="a0"/>
    <w:link w:val="1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22">
    <w:name w:val="Оглавление 2 Знак"/>
    <w:basedOn w:val="a0"/>
    <w:link w:val="21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16">
    <w:name w:val="Название 1"/>
    <w:next w:val="14"/>
    <w:link w:val="17"/>
    <w:uiPriority w:val="5"/>
    <w:rsid w:val="00DF135B"/>
    <w:pPr>
      <w:pageBreakBefore/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15">
    <w:name w:val="Текст 1 (знак)"/>
    <w:basedOn w:val="a0"/>
    <w:link w:val="14"/>
    <w:uiPriority w:val="7"/>
    <w:rsid w:val="00576B01"/>
    <w:rPr>
      <w:rFonts w:asciiTheme="majorHAnsi" w:hAnsiTheme="majorHAnsi"/>
    </w:rPr>
  </w:style>
  <w:style w:type="character" w:customStyle="1" w:styleId="17">
    <w:name w:val="Название 1 (знак)"/>
    <w:basedOn w:val="a0"/>
    <w:link w:val="16"/>
    <w:uiPriority w:val="5"/>
    <w:rsid w:val="00576B01"/>
    <w:rPr>
      <w:rFonts w:asciiTheme="majorHAnsi" w:hAnsiTheme="majorHAnsi"/>
      <w:color w:val="B55374" w:themeColor="accent4" w:themeShade="BF"/>
      <w:sz w:val="56"/>
    </w:rPr>
  </w:style>
  <w:style w:type="paragraph" w:customStyle="1" w:styleId="23">
    <w:name w:val="Название 2"/>
    <w:next w:val="24"/>
    <w:link w:val="25"/>
    <w:uiPriority w:val="8"/>
    <w:rsid w:val="00DF135B"/>
    <w:pPr>
      <w:pageBreakBefore/>
      <w:spacing w:after="960"/>
      <w:jc w:val="right"/>
    </w:pPr>
    <w:rPr>
      <w:sz w:val="56"/>
    </w:rPr>
  </w:style>
  <w:style w:type="paragraph" w:customStyle="1" w:styleId="24">
    <w:name w:val="Текст 2"/>
    <w:link w:val="26"/>
    <w:uiPriority w:val="10"/>
    <w:rsid w:val="00DF135B"/>
    <w:pPr>
      <w:spacing w:after="360" w:line="360" w:lineRule="auto"/>
      <w:jc w:val="right"/>
    </w:pPr>
  </w:style>
  <w:style w:type="character" w:customStyle="1" w:styleId="27">
    <w:name w:val="Автор 2"/>
    <w:uiPriority w:val="9"/>
    <w:rsid w:val="00DF135B"/>
    <w:rPr>
      <w:sz w:val="22"/>
    </w:rPr>
  </w:style>
  <w:style w:type="character" w:customStyle="1" w:styleId="26">
    <w:name w:val="Текст 2 (знак)"/>
    <w:basedOn w:val="a0"/>
    <w:link w:val="24"/>
    <w:uiPriority w:val="10"/>
    <w:rsid w:val="00576B01"/>
  </w:style>
  <w:style w:type="character" w:customStyle="1" w:styleId="25">
    <w:name w:val="Название 2 (знак)"/>
    <w:basedOn w:val="a0"/>
    <w:link w:val="23"/>
    <w:uiPriority w:val="8"/>
    <w:rsid w:val="00576B01"/>
    <w:rPr>
      <w:sz w:val="56"/>
    </w:rPr>
  </w:style>
  <w:style w:type="paragraph" w:customStyle="1" w:styleId="32">
    <w:name w:val="Текст 3"/>
    <w:uiPriority w:val="12"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33">
    <w:name w:val="Название 3"/>
    <w:uiPriority w:val="11"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41">
    <w:name w:val="Название 4"/>
    <w:next w:val="a"/>
    <w:uiPriority w:val="13"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af3">
    <w:name w:val="Биография"/>
    <w:uiPriority w:val="14"/>
    <w:rsid w:val="00015741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styleId="af4">
    <w:name w:val="List Paragraph"/>
    <w:basedOn w:val="a"/>
    <w:uiPriority w:val="34"/>
    <w:qFormat/>
    <w:rsid w:val="00576B01"/>
    <w:pPr>
      <w:ind w:left="720"/>
      <w:contextualSpacing/>
    </w:pPr>
  </w:style>
  <w:style w:type="character" w:customStyle="1" w:styleId="34">
    <w:name w:val="Автор стихотворения 3"/>
    <w:basedOn w:val="27"/>
    <w:uiPriority w:val="1"/>
    <w:rsid w:val="00576B01"/>
    <w:rPr>
      <w:rFonts w:asciiTheme="majorHAnsi" w:hAnsiTheme="majorHAnsi"/>
      <w:sz w:val="28"/>
    </w:rPr>
  </w:style>
  <w:style w:type="character" w:customStyle="1" w:styleId="30">
    <w:name w:val="Заголовок 3 Знак"/>
    <w:basedOn w:val="a0"/>
    <w:link w:val="3"/>
    <w:uiPriority w:val="9"/>
    <w:rsid w:val="004F25B4"/>
    <w:rPr>
      <w:caps/>
      <w:color w:val="52604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4F25B4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4F25B4"/>
    <w:rPr>
      <w:caps/>
      <w:color w:val="7C9163" w:themeColor="accent1" w:themeShade="BF"/>
      <w:spacing w:val="10"/>
    </w:rPr>
  </w:style>
  <w:style w:type="character" w:customStyle="1" w:styleId="20">
    <w:name w:val="Заголовок 2 Знак"/>
    <w:basedOn w:val="a0"/>
    <w:link w:val="2"/>
    <w:uiPriority w:val="9"/>
    <w:rsid w:val="004F25B4"/>
    <w:rPr>
      <w:caps/>
      <w:spacing w:val="15"/>
      <w:shd w:val="clear" w:color="auto" w:fill="ECF0E9" w:themeFill="accent1" w:themeFillTint="33"/>
    </w:rPr>
  </w:style>
  <w:style w:type="character" w:styleId="af5">
    <w:name w:val="FollowedHyperlink"/>
    <w:basedOn w:val="a0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A0C53"/>
    <w:rPr>
      <w:rFonts w:ascii="Segoe UI" w:hAnsi="Segoe UI" w:cs="Segoe UI"/>
      <w:sz w:val="18"/>
      <w:szCs w:val="18"/>
    </w:rPr>
  </w:style>
  <w:style w:type="character" w:customStyle="1" w:styleId="af8">
    <w:name w:val="Цифры оглавления"/>
    <w:basedOn w:val="a0"/>
    <w:uiPriority w:val="11"/>
    <w:rsid w:val="00B16D77"/>
    <w:rPr>
      <w:b/>
      <w:bCs/>
      <w:color w:val="444D26" w:themeColor="text2"/>
      <w:sz w:val="20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F25B4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F25B4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F25B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F25B4"/>
    <w:rPr>
      <w:i/>
      <w:iCs/>
      <w:caps/>
      <w:spacing w:val="10"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4F25B4"/>
    <w:rPr>
      <w:b/>
      <w:bCs/>
      <w:color w:val="7C9163" w:themeColor="accent1" w:themeShade="BF"/>
      <w:sz w:val="16"/>
      <w:szCs w:val="16"/>
    </w:rPr>
  </w:style>
  <w:style w:type="character" w:styleId="afa">
    <w:name w:val="Strong"/>
    <w:uiPriority w:val="22"/>
    <w:qFormat/>
    <w:rsid w:val="004F25B4"/>
    <w:rPr>
      <w:b/>
      <w:bCs/>
    </w:rPr>
  </w:style>
  <w:style w:type="character" w:styleId="afb">
    <w:name w:val="Emphasis"/>
    <w:uiPriority w:val="20"/>
    <w:qFormat/>
    <w:rsid w:val="004F25B4"/>
    <w:rPr>
      <w:caps/>
      <w:color w:val="526041" w:themeColor="accent1" w:themeShade="7F"/>
      <w:spacing w:val="5"/>
    </w:rPr>
  </w:style>
  <w:style w:type="paragraph" w:styleId="28">
    <w:name w:val="Quote"/>
    <w:basedOn w:val="a"/>
    <w:next w:val="a"/>
    <w:link w:val="29"/>
    <w:uiPriority w:val="29"/>
    <w:qFormat/>
    <w:rsid w:val="004F25B4"/>
    <w:rPr>
      <w:i/>
      <w:iCs/>
      <w:sz w:val="24"/>
      <w:szCs w:val="24"/>
    </w:rPr>
  </w:style>
  <w:style w:type="character" w:customStyle="1" w:styleId="29">
    <w:name w:val="Цитата 2 Знак"/>
    <w:basedOn w:val="a0"/>
    <w:link w:val="28"/>
    <w:uiPriority w:val="29"/>
    <w:rsid w:val="004F25B4"/>
    <w:rPr>
      <w:i/>
      <w:iCs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4F25B4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afd">
    <w:name w:val="Выделенная цитата Знак"/>
    <w:basedOn w:val="a0"/>
    <w:link w:val="afc"/>
    <w:uiPriority w:val="30"/>
    <w:rsid w:val="004F25B4"/>
    <w:rPr>
      <w:color w:val="A5B592" w:themeColor="accent1"/>
      <w:sz w:val="24"/>
      <w:szCs w:val="24"/>
    </w:rPr>
  </w:style>
  <w:style w:type="character" w:styleId="afe">
    <w:name w:val="Intense Emphasis"/>
    <w:uiPriority w:val="21"/>
    <w:qFormat/>
    <w:rsid w:val="004F25B4"/>
    <w:rPr>
      <w:b/>
      <w:bCs/>
      <w:caps/>
      <w:color w:val="526041" w:themeColor="accent1" w:themeShade="7F"/>
      <w:spacing w:val="10"/>
    </w:rPr>
  </w:style>
  <w:style w:type="character" w:styleId="aff">
    <w:name w:val="Subtle Reference"/>
    <w:uiPriority w:val="31"/>
    <w:qFormat/>
    <w:rsid w:val="004F25B4"/>
    <w:rPr>
      <w:b/>
      <w:bCs/>
      <w:color w:val="A5B592" w:themeColor="accent1"/>
    </w:rPr>
  </w:style>
  <w:style w:type="character" w:styleId="aff0">
    <w:name w:val="Intense Reference"/>
    <w:uiPriority w:val="32"/>
    <w:qFormat/>
    <w:rsid w:val="004F25B4"/>
    <w:rPr>
      <w:b/>
      <w:bCs/>
      <w:i/>
      <w:iCs/>
      <w:caps/>
      <w:color w:val="A5B592" w:themeColor="accent1"/>
    </w:rPr>
  </w:style>
  <w:style w:type="character" w:styleId="aff1">
    <w:name w:val="Book Title"/>
    <w:uiPriority w:val="33"/>
    <w:qFormat/>
    <w:rsid w:val="004F25B4"/>
    <w:rPr>
      <w:b/>
      <w:bCs/>
      <w:i/>
      <w:iCs/>
      <w:spacing w:val="0"/>
    </w:rPr>
  </w:style>
  <w:style w:type="paragraph" w:customStyle="1" w:styleId="article-renderblock">
    <w:name w:val="article-render__block"/>
    <w:basedOn w:val="a"/>
    <w:rsid w:val="00C1127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1LightAccent2">
    <w:name w:val="Grid Table 1 Light Accent 2"/>
    <w:basedOn w:val="a1"/>
    <w:uiPriority w:val="46"/>
    <w:rsid w:val="00347C14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B4"/>
  </w:style>
  <w:style w:type="paragraph" w:styleId="1">
    <w:name w:val="heading 1"/>
    <w:basedOn w:val="a"/>
    <w:next w:val="a"/>
    <w:link w:val="10"/>
    <w:uiPriority w:val="9"/>
    <w:qFormat/>
    <w:rsid w:val="004F25B4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F25B4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4F25B4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4F25B4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4F25B4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25B4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25B4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25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25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45F"/>
  </w:style>
  <w:style w:type="paragraph" w:styleId="a5">
    <w:name w:val="footer"/>
    <w:basedOn w:val="a"/>
    <w:link w:val="a6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45F"/>
  </w:style>
  <w:style w:type="character" w:styleId="a7">
    <w:name w:val="Hyperlink"/>
    <w:basedOn w:val="a0"/>
    <w:uiPriority w:val="99"/>
    <w:unhideWhenUsed/>
    <w:rsid w:val="00295522"/>
    <w:rPr>
      <w:color w:val="8E58B6" w:themeColor="hyperlink"/>
      <w:u w:val="single"/>
    </w:rPr>
  </w:style>
  <w:style w:type="character" w:customStyle="1" w:styleId="a8">
    <w:name w:val="Неподтвержденное упоминание"/>
    <w:basedOn w:val="a0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F25B4"/>
    <w:rPr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styleId="a9">
    <w:name w:val="Placeholder Text"/>
    <w:basedOn w:val="a0"/>
    <w:uiPriority w:val="99"/>
    <w:semiHidden/>
    <w:rsid w:val="00347D0F"/>
    <w:rPr>
      <w:color w:val="808080"/>
    </w:rPr>
  </w:style>
  <w:style w:type="paragraph" w:styleId="aa">
    <w:name w:val="Title"/>
    <w:basedOn w:val="a"/>
    <w:next w:val="a"/>
    <w:link w:val="ab"/>
    <w:uiPriority w:val="10"/>
    <w:qFormat/>
    <w:rsid w:val="004F25B4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F25B4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table" w:styleId="ac">
    <w:name w:val="Table Grid"/>
    <w:basedOn w:val="a1"/>
    <w:uiPriority w:val="39"/>
    <w:rsid w:val="007D2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4F25B4"/>
    <w:pPr>
      <w:spacing w:after="0" w:line="240" w:lineRule="auto"/>
    </w:pPr>
  </w:style>
  <w:style w:type="paragraph" w:styleId="ae">
    <w:name w:val="TOC Heading"/>
    <w:basedOn w:val="1"/>
    <w:next w:val="a"/>
    <w:uiPriority w:val="39"/>
    <w:unhideWhenUsed/>
    <w:qFormat/>
    <w:rsid w:val="004F25B4"/>
    <w:pPr>
      <w:outlineLvl w:val="9"/>
    </w:pPr>
  </w:style>
  <w:style w:type="paragraph" w:styleId="11">
    <w:name w:val="toc 1"/>
    <w:basedOn w:val="a"/>
    <w:next w:val="a"/>
    <w:link w:val="12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af">
    <w:name w:val="Subtitle"/>
    <w:basedOn w:val="a"/>
    <w:next w:val="a"/>
    <w:link w:val="af0"/>
    <w:uiPriority w:val="11"/>
    <w:qFormat/>
    <w:rsid w:val="004F25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0">
    <w:name w:val="Подзаголовок Знак"/>
    <w:basedOn w:val="a0"/>
    <w:link w:val="af"/>
    <w:uiPriority w:val="11"/>
    <w:rsid w:val="004F25B4"/>
    <w:rPr>
      <w:caps/>
      <w:color w:val="595959" w:themeColor="text1" w:themeTint="A6"/>
      <w:spacing w:val="10"/>
      <w:sz w:val="21"/>
      <w:szCs w:val="21"/>
    </w:rPr>
  </w:style>
  <w:style w:type="character" w:styleId="af1">
    <w:name w:val="Subtle Emphasis"/>
    <w:uiPriority w:val="19"/>
    <w:qFormat/>
    <w:rsid w:val="004F25B4"/>
    <w:rPr>
      <w:i/>
      <w:iCs/>
      <w:color w:val="526041" w:themeColor="accent1" w:themeShade="7F"/>
    </w:rPr>
  </w:style>
  <w:style w:type="paragraph" w:customStyle="1" w:styleId="af2">
    <w:name w:val="Автор"/>
    <w:basedOn w:val="af"/>
    <w:next w:val="a"/>
    <w:uiPriority w:val="4"/>
    <w:rsid w:val="00F2438A"/>
    <w:pPr>
      <w:spacing w:after="80"/>
      <w:jc w:val="center"/>
    </w:pPr>
  </w:style>
  <w:style w:type="character" w:customStyle="1" w:styleId="13">
    <w:name w:val="Автор 1"/>
    <w:uiPriority w:val="6"/>
    <w:rsid w:val="00C91351"/>
    <w:rPr>
      <w:rFonts w:asciiTheme="majorHAnsi" w:hAnsiTheme="majorHAnsi"/>
      <w:sz w:val="24"/>
    </w:rPr>
  </w:style>
  <w:style w:type="paragraph" w:styleId="21">
    <w:name w:val="toc 2"/>
    <w:next w:val="a"/>
    <w:link w:val="22"/>
    <w:uiPriority w:val="39"/>
    <w:unhideWhenUsed/>
    <w:rsid w:val="00574218"/>
    <w:pPr>
      <w:spacing w:after="100"/>
      <w:ind w:left="220"/>
    </w:pPr>
    <w:rPr>
      <w:rFonts w:asciiTheme="majorHAnsi" w:hAnsiTheme="majorHAnsi" w:cs="Times New Roman"/>
      <w:spacing w:val="15"/>
    </w:rPr>
  </w:style>
  <w:style w:type="paragraph" w:styleId="31">
    <w:name w:val="toc 3"/>
    <w:basedOn w:val="a"/>
    <w:next w:val="a"/>
    <w:uiPriority w:val="39"/>
    <w:unhideWhenUsed/>
    <w:rsid w:val="00574218"/>
    <w:pPr>
      <w:spacing w:after="100"/>
      <w:ind w:left="440"/>
    </w:pPr>
    <w:rPr>
      <w:rFonts w:asciiTheme="majorHAnsi" w:hAnsiTheme="majorHAnsi" w:cs="Times New Roman"/>
      <w:spacing w:val="15"/>
      <w:sz w:val="24"/>
    </w:rPr>
  </w:style>
  <w:style w:type="paragraph" w:customStyle="1" w:styleId="14">
    <w:name w:val="Текст 1"/>
    <w:link w:val="15"/>
    <w:uiPriority w:val="7"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12">
    <w:name w:val="Оглавление 1 Знак"/>
    <w:basedOn w:val="a0"/>
    <w:link w:val="1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22">
    <w:name w:val="Оглавление 2 Знак"/>
    <w:basedOn w:val="a0"/>
    <w:link w:val="21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16">
    <w:name w:val="Название 1"/>
    <w:next w:val="14"/>
    <w:link w:val="17"/>
    <w:uiPriority w:val="5"/>
    <w:rsid w:val="00DF135B"/>
    <w:pPr>
      <w:pageBreakBefore/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15">
    <w:name w:val="Текст 1 (знак)"/>
    <w:basedOn w:val="a0"/>
    <w:link w:val="14"/>
    <w:uiPriority w:val="7"/>
    <w:rsid w:val="00576B01"/>
    <w:rPr>
      <w:rFonts w:asciiTheme="majorHAnsi" w:hAnsiTheme="majorHAnsi"/>
    </w:rPr>
  </w:style>
  <w:style w:type="character" w:customStyle="1" w:styleId="17">
    <w:name w:val="Название 1 (знак)"/>
    <w:basedOn w:val="a0"/>
    <w:link w:val="16"/>
    <w:uiPriority w:val="5"/>
    <w:rsid w:val="00576B01"/>
    <w:rPr>
      <w:rFonts w:asciiTheme="majorHAnsi" w:hAnsiTheme="majorHAnsi"/>
      <w:color w:val="B55374" w:themeColor="accent4" w:themeShade="BF"/>
      <w:sz w:val="56"/>
    </w:rPr>
  </w:style>
  <w:style w:type="paragraph" w:customStyle="1" w:styleId="23">
    <w:name w:val="Название 2"/>
    <w:next w:val="24"/>
    <w:link w:val="25"/>
    <w:uiPriority w:val="8"/>
    <w:rsid w:val="00DF135B"/>
    <w:pPr>
      <w:pageBreakBefore/>
      <w:spacing w:after="960"/>
      <w:jc w:val="right"/>
    </w:pPr>
    <w:rPr>
      <w:sz w:val="56"/>
    </w:rPr>
  </w:style>
  <w:style w:type="paragraph" w:customStyle="1" w:styleId="24">
    <w:name w:val="Текст 2"/>
    <w:link w:val="26"/>
    <w:uiPriority w:val="10"/>
    <w:rsid w:val="00DF135B"/>
    <w:pPr>
      <w:spacing w:after="360" w:line="360" w:lineRule="auto"/>
      <w:jc w:val="right"/>
    </w:pPr>
  </w:style>
  <w:style w:type="character" w:customStyle="1" w:styleId="27">
    <w:name w:val="Автор 2"/>
    <w:uiPriority w:val="9"/>
    <w:rsid w:val="00DF135B"/>
    <w:rPr>
      <w:sz w:val="22"/>
    </w:rPr>
  </w:style>
  <w:style w:type="character" w:customStyle="1" w:styleId="26">
    <w:name w:val="Текст 2 (знак)"/>
    <w:basedOn w:val="a0"/>
    <w:link w:val="24"/>
    <w:uiPriority w:val="10"/>
    <w:rsid w:val="00576B01"/>
  </w:style>
  <w:style w:type="character" w:customStyle="1" w:styleId="25">
    <w:name w:val="Название 2 (знак)"/>
    <w:basedOn w:val="a0"/>
    <w:link w:val="23"/>
    <w:uiPriority w:val="8"/>
    <w:rsid w:val="00576B01"/>
    <w:rPr>
      <w:sz w:val="56"/>
    </w:rPr>
  </w:style>
  <w:style w:type="paragraph" w:customStyle="1" w:styleId="32">
    <w:name w:val="Текст 3"/>
    <w:uiPriority w:val="12"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33">
    <w:name w:val="Название 3"/>
    <w:uiPriority w:val="11"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41">
    <w:name w:val="Название 4"/>
    <w:next w:val="a"/>
    <w:uiPriority w:val="13"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af3">
    <w:name w:val="Биография"/>
    <w:uiPriority w:val="14"/>
    <w:rsid w:val="00015741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styleId="af4">
    <w:name w:val="List Paragraph"/>
    <w:basedOn w:val="a"/>
    <w:uiPriority w:val="34"/>
    <w:qFormat/>
    <w:rsid w:val="00576B01"/>
    <w:pPr>
      <w:ind w:left="720"/>
      <w:contextualSpacing/>
    </w:pPr>
  </w:style>
  <w:style w:type="character" w:customStyle="1" w:styleId="34">
    <w:name w:val="Автор стихотворения 3"/>
    <w:basedOn w:val="27"/>
    <w:uiPriority w:val="1"/>
    <w:rsid w:val="00576B01"/>
    <w:rPr>
      <w:rFonts w:asciiTheme="majorHAnsi" w:hAnsiTheme="majorHAnsi"/>
      <w:sz w:val="28"/>
    </w:rPr>
  </w:style>
  <w:style w:type="character" w:customStyle="1" w:styleId="30">
    <w:name w:val="Заголовок 3 Знак"/>
    <w:basedOn w:val="a0"/>
    <w:link w:val="3"/>
    <w:uiPriority w:val="9"/>
    <w:rsid w:val="004F25B4"/>
    <w:rPr>
      <w:caps/>
      <w:color w:val="52604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4F25B4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4F25B4"/>
    <w:rPr>
      <w:caps/>
      <w:color w:val="7C9163" w:themeColor="accent1" w:themeShade="BF"/>
      <w:spacing w:val="10"/>
    </w:rPr>
  </w:style>
  <w:style w:type="character" w:customStyle="1" w:styleId="20">
    <w:name w:val="Заголовок 2 Знак"/>
    <w:basedOn w:val="a0"/>
    <w:link w:val="2"/>
    <w:uiPriority w:val="9"/>
    <w:rsid w:val="004F25B4"/>
    <w:rPr>
      <w:caps/>
      <w:spacing w:val="15"/>
      <w:shd w:val="clear" w:color="auto" w:fill="ECF0E9" w:themeFill="accent1" w:themeFillTint="33"/>
    </w:rPr>
  </w:style>
  <w:style w:type="character" w:styleId="af5">
    <w:name w:val="FollowedHyperlink"/>
    <w:basedOn w:val="a0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A0C53"/>
    <w:rPr>
      <w:rFonts w:ascii="Segoe UI" w:hAnsi="Segoe UI" w:cs="Segoe UI"/>
      <w:sz w:val="18"/>
      <w:szCs w:val="18"/>
    </w:rPr>
  </w:style>
  <w:style w:type="character" w:customStyle="1" w:styleId="af8">
    <w:name w:val="Цифры оглавления"/>
    <w:basedOn w:val="a0"/>
    <w:uiPriority w:val="11"/>
    <w:rsid w:val="00B16D77"/>
    <w:rPr>
      <w:b/>
      <w:bCs/>
      <w:color w:val="444D26" w:themeColor="text2"/>
      <w:sz w:val="20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F25B4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F25B4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F25B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F25B4"/>
    <w:rPr>
      <w:i/>
      <w:iCs/>
      <w:caps/>
      <w:spacing w:val="10"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4F25B4"/>
    <w:rPr>
      <w:b/>
      <w:bCs/>
      <w:color w:val="7C9163" w:themeColor="accent1" w:themeShade="BF"/>
      <w:sz w:val="16"/>
      <w:szCs w:val="16"/>
    </w:rPr>
  </w:style>
  <w:style w:type="character" w:styleId="afa">
    <w:name w:val="Strong"/>
    <w:uiPriority w:val="22"/>
    <w:qFormat/>
    <w:rsid w:val="004F25B4"/>
    <w:rPr>
      <w:b/>
      <w:bCs/>
    </w:rPr>
  </w:style>
  <w:style w:type="character" w:styleId="afb">
    <w:name w:val="Emphasis"/>
    <w:uiPriority w:val="20"/>
    <w:qFormat/>
    <w:rsid w:val="004F25B4"/>
    <w:rPr>
      <w:caps/>
      <w:color w:val="526041" w:themeColor="accent1" w:themeShade="7F"/>
      <w:spacing w:val="5"/>
    </w:rPr>
  </w:style>
  <w:style w:type="paragraph" w:styleId="28">
    <w:name w:val="Quote"/>
    <w:basedOn w:val="a"/>
    <w:next w:val="a"/>
    <w:link w:val="29"/>
    <w:uiPriority w:val="29"/>
    <w:qFormat/>
    <w:rsid w:val="004F25B4"/>
    <w:rPr>
      <w:i/>
      <w:iCs/>
      <w:sz w:val="24"/>
      <w:szCs w:val="24"/>
    </w:rPr>
  </w:style>
  <w:style w:type="character" w:customStyle="1" w:styleId="29">
    <w:name w:val="Цитата 2 Знак"/>
    <w:basedOn w:val="a0"/>
    <w:link w:val="28"/>
    <w:uiPriority w:val="29"/>
    <w:rsid w:val="004F25B4"/>
    <w:rPr>
      <w:i/>
      <w:iCs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4F25B4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afd">
    <w:name w:val="Выделенная цитата Знак"/>
    <w:basedOn w:val="a0"/>
    <w:link w:val="afc"/>
    <w:uiPriority w:val="30"/>
    <w:rsid w:val="004F25B4"/>
    <w:rPr>
      <w:color w:val="A5B592" w:themeColor="accent1"/>
      <w:sz w:val="24"/>
      <w:szCs w:val="24"/>
    </w:rPr>
  </w:style>
  <w:style w:type="character" w:styleId="afe">
    <w:name w:val="Intense Emphasis"/>
    <w:uiPriority w:val="21"/>
    <w:qFormat/>
    <w:rsid w:val="004F25B4"/>
    <w:rPr>
      <w:b/>
      <w:bCs/>
      <w:caps/>
      <w:color w:val="526041" w:themeColor="accent1" w:themeShade="7F"/>
      <w:spacing w:val="10"/>
    </w:rPr>
  </w:style>
  <w:style w:type="character" w:styleId="aff">
    <w:name w:val="Subtle Reference"/>
    <w:uiPriority w:val="31"/>
    <w:qFormat/>
    <w:rsid w:val="004F25B4"/>
    <w:rPr>
      <w:b/>
      <w:bCs/>
      <w:color w:val="A5B592" w:themeColor="accent1"/>
    </w:rPr>
  </w:style>
  <w:style w:type="character" w:styleId="aff0">
    <w:name w:val="Intense Reference"/>
    <w:uiPriority w:val="32"/>
    <w:qFormat/>
    <w:rsid w:val="004F25B4"/>
    <w:rPr>
      <w:b/>
      <w:bCs/>
      <w:i/>
      <w:iCs/>
      <w:caps/>
      <w:color w:val="A5B592" w:themeColor="accent1"/>
    </w:rPr>
  </w:style>
  <w:style w:type="character" w:styleId="aff1">
    <w:name w:val="Book Title"/>
    <w:uiPriority w:val="33"/>
    <w:qFormat/>
    <w:rsid w:val="004F25B4"/>
    <w:rPr>
      <w:b/>
      <w:bCs/>
      <w:i/>
      <w:iCs/>
      <w:spacing w:val="0"/>
    </w:rPr>
  </w:style>
  <w:style w:type="paragraph" w:customStyle="1" w:styleId="article-renderblock">
    <w:name w:val="article-render__block"/>
    <w:basedOn w:val="a"/>
    <w:rsid w:val="00C1127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1LightAccent2">
    <w:name w:val="Grid Table 1 Light Accent 2"/>
    <w:basedOn w:val="a1"/>
    <w:uiPriority w:val="46"/>
    <w:rsid w:val="00347C14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15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46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30249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7855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319434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4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neurofob.com/wp-content/uploads/2017/11/1511127609_1511127597_5a11fa2913e5b.jpg" TargetMode="Externa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psyhoday.ru/stress/kak-povysit-oustojchivost.html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&#1050;&#1085;&#1080;&#1075;&#1072;%20&#1089;&#1090;&#1080;&#1093;&#1086;&#107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4A7227930604DD08BFF01755E609F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C78BA8-10C9-4570-B7ED-A266B334AF8E}"/>
      </w:docPartPr>
      <w:docPartBody>
        <w:p w:rsidR="007559FF" w:rsidRDefault="00BB6E90" w:rsidP="00BB6E90">
          <w:pPr>
            <w:pStyle w:val="84A7227930604DD08BFF01755E609F0A"/>
          </w:pPr>
          <w:r w:rsidRPr="00FC742D">
            <w:rPr>
              <w:lang w:bidi="ru-RU"/>
            </w:rPr>
            <w:t>Оглавление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GGothicM">
    <w:altName w:val="MS Gothic"/>
    <w:charset w:val="80"/>
    <w:family w:val="modern"/>
    <w:pitch w:val="fixed"/>
    <w:sig w:usb0="00000000" w:usb1="28C76CF8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Proxima Nova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90"/>
    <w:rsid w:val="007559FF"/>
    <w:rsid w:val="00BB6E90"/>
    <w:rsid w:val="00FB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pageBreakBefore/>
      <w:outlineLvl w:val="0"/>
    </w:pPr>
    <w:rPr>
      <w:rFonts w:asciiTheme="majorHAnsi" w:eastAsia="SimSun" w:hAnsiTheme="majorHAnsi"/>
      <w:sz w:val="5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D9992BD69C94E8F8F177F9EBE4B62D1">
    <w:name w:val="ED9992BD69C94E8F8F177F9EBE4B62D1"/>
  </w:style>
  <w:style w:type="paragraph" w:customStyle="1" w:styleId="AC240B80EEFC4258AFE9C2A7E4CF87CA">
    <w:name w:val="AC240B80EEFC4258AFE9C2A7E4CF87CA"/>
  </w:style>
  <w:style w:type="paragraph" w:customStyle="1" w:styleId="7C23DC45B4114298B029EEC3EAEBDFCD">
    <w:name w:val="7C23DC45B4114298B029EEC3EAEBDFCD"/>
  </w:style>
  <w:style w:type="paragraph" w:customStyle="1" w:styleId="AE7E0B88D31C4E5CBB62B1F77EC8F89C">
    <w:name w:val="AE7E0B88D31C4E5CBB62B1F77EC8F89C"/>
  </w:style>
  <w:style w:type="paragraph" w:customStyle="1" w:styleId="48C892D6288C4040B4CDB910E0CAC0B5">
    <w:name w:val="48C892D6288C4040B4CDB910E0CAC0B5"/>
  </w:style>
  <w:style w:type="paragraph" w:customStyle="1" w:styleId="A44D0058DBF24A2B8B9D468B6D1287DD">
    <w:name w:val="A44D0058DBF24A2B8B9D468B6D1287DD"/>
  </w:style>
  <w:style w:type="paragraph" w:customStyle="1" w:styleId="61E86625279647949E53C8D5313F2A94">
    <w:name w:val="61E86625279647949E53C8D5313F2A94"/>
  </w:style>
  <w:style w:type="paragraph" w:customStyle="1" w:styleId="B1E80AED87BD48268A2F297A7487B66A">
    <w:name w:val="B1E80AED87BD48268A2F297A7487B66A"/>
  </w:style>
  <w:style w:type="paragraph" w:customStyle="1" w:styleId="9E116B61F211494DB4E3F0CD2D11F7AD">
    <w:name w:val="9E116B61F211494DB4E3F0CD2D11F7AD"/>
  </w:style>
  <w:style w:type="paragraph" w:customStyle="1" w:styleId="6293E6F683D745D88A7D005678C1FF65">
    <w:name w:val="6293E6F683D745D88A7D005678C1FF65"/>
  </w:style>
  <w:style w:type="paragraph" w:customStyle="1" w:styleId="2961759F21334329A1F64D05E6D96BE3">
    <w:name w:val="2961759F21334329A1F64D05E6D96BE3"/>
  </w:style>
  <w:style w:type="paragraph" w:customStyle="1" w:styleId="0AB7B6825FB4465CA139A6DF24001BD8">
    <w:name w:val="0AB7B6825FB4465CA139A6DF24001BD8"/>
  </w:style>
  <w:style w:type="paragraph" w:customStyle="1" w:styleId="3C0C37036E1149CD9115E213BDB0B096">
    <w:name w:val="3C0C37036E1149CD9115E213BDB0B096"/>
  </w:style>
  <w:style w:type="paragraph" w:customStyle="1" w:styleId="EAAFBDE9EA0340E78AA2EEAD5BA9224B">
    <w:name w:val="EAAFBDE9EA0340E78AA2EEAD5BA9224B"/>
  </w:style>
  <w:style w:type="paragraph" w:customStyle="1" w:styleId="E8A9A655097E4B1AA7BBA81D0B0E9F79">
    <w:name w:val="E8A9A655097E4B1AA7BBA81D0B0E9F79"/>
  </w:style>
  <w:style w:type="paragraph" w:customStyle="1" w:styleId="8D9D381A645D480B8F8A5D8A0528EB46">
    <w:name w:val="8D9D381A645D480B8F8A5D8A0528EB46"/>
  </w:style>
  <w:style w:type="paragraph" w:customStyle="1" w:styleId="455327C9F73046F5A71A48FEF8810E0D">
    <w:name w:val="455327C9F73046F5A71A48FEF8810E0D"/>
  </w:style>
  <w:style w:type="paragraph" w:customStyle="1" w:styleId="D5123C33D10A447091A2985B598905DE">
    <w:name w:val="D5123C33D10A447091A2985B598905DE"/>
  </w:style>
  <w:style w:type="paragraph" w:customStyle="1" w:styleId="CCB82BD48B484D129F59B3439D441D96">
    <w:name w:val="CCB82BD48B484D129F59B3439D441D96"/>
  </w:style>
  <w:style w:type="paragraph" w:customStyle="1" w:styleId="BEFF92F2D44F496CB15CE52510794738">
    <w:name w:val="BEFF92F2D44F496CB15CE52510794738"/>
  </w:style>
  <w:style w:type="paragraph" w:customStyle="1" w:styleId="3662F6EAF1E74B80BE6B152456B83C72">
    <w:name w:val="3662F6EAF1E74B80BE6B152456B83C72"/>
  </w:style>
  <w:style w:type="paragraph" w:customStyle="1" w:styleId="11">
    <w:name w:val="Название 1"/>
    <w:next w:val="a"/>
    <w:link w:val="12"/>
    <w:uiPriority w:val="5"/>
    <w:qFormat/>
    <w:pPr>
      <w:pageBreakBefore/>
      <w:spacing w:after="360"/>
    </w:pPr>
    <w:rPr>
      <w:rFonts w:asciiTheme="majorHAnsi" w:eastAsia="SimSun" w:hAnsiTheme="majorHAnsi"/>
      <w:color w:val="5F497A" w:themeColor="accent4" w:themeShade="BF"/>
      <w:sz w:val="56"/>
      <w:lang w:eastAsia="en-US"/>
    </w:rPr>
  </w:style>
  <w:style w:type="character" w:customStyle="1" w:styleId="12">
    <w:name w:val="Название 1 (знак)"/>
    <w:basedOn w:val="a0"/>
    <w:link w:val="11"/>
    <w:uiPriority w:val="5"/>
    <w:rPr>
      <w:rFonts w:asciiTheme="majorHAnsi" w:eastAsia="SimSun" w:hAnsiTheme="majorHAnsi"/>
      <w:color w:val="5F497A" w:themeColor="accent4" w:themeShade="BF"/>
      <w:sz w:val="56"/>
      <w:lang w:eastAsia="en-US"/>
    </w:rPr>
  </w:style>
  <w:style w:type="paragraph" w:customStyle="1" w:styleId="5B75C51C0C9249659D09B7FBA92A2513">
    <w:name w:val="5B75C51C0C9249659D09B7FBA92A2513"/>
  </w:style>
  <w:style w:type="character" w:customStyle="1" w:styleId="13">
    <w:name w:val="Автор 1"/>
    <w:uiPriority w:val="6"/>
    <w:qFormat/>
    <w:rPr>
      <w:rFonts w:asciiTheme="majorHAnsi" w:hAnsiTheme="majorHAnsi"/>
      <w:sz w:val="24"/>
    </w:rPr>
  </w:style>
  <w:style w:type="paragraph" w:customStyle="1" w:styleId="28252E34D90A452BBD82E23D7F7F532E">
    <w:name w:val="28252E34D90A452BBD82E23D7F7F532E"/>
  </w:style>
  <w:style w:type="paragraph" w:customStyle="1" w:styleId="14">
    <w:name w:val="Текст 1"/>
    <w:link w:val="15"/>
    <w:uiPriority w:val="7"/>
    <w:qFormat/>
    <w:pPr>
      <w:spacing w:after="120" w:line="240" w:lineRule="auto"/>
      <w:jc w:val="center"/>
    </w:pPr>
    <w:rPr>
      <w:rFonts w:asciiTheme="majorHAnsi" w:eastAsia="SimSun" w:hAnsiTheme="majorHAnsi"/>
      <w:lang w:eastAsia="en-US"/>
    </w:rPr>
  </w:style>
  <w:style w:type="character" w:customStyle="1" w:styleId="15">
    <w:name w:val="Текст 1 (знак)"/>
    <w:basedOn w:val="a0"/>
    <w:link w:val="14"/>
    <w:uiPriority w:val="7"/>
    <w:rPr>
      <w:rFonts w:asciiTheme="majorHAnsi" w:eastAsia="SimSun" w:hAnsiTheme="majorHAnsi"/>
      <w:lang w:eastAsia="en-US"/>
    </w:rPr>
  </w:style>
  <w:style w:type="paragraph" w:customStyle="1" w:styleId="F2449B27A5324B7DB7D8FF9DD74400F0">
    <w:name w:val="F2449B27A5324B7DB7D8FF9DD74400F0"/>
  </w:style>
  <w:style w:type="character" w:customStyle="1" w:styleId="10">
    <w:name w:val="Заголовок 1 Знак"/>
    <w:basedOn w:val="a0"/>
    <w:link w:val="1"/>
    <w:uiPriority w:val="3"/>
    <w:rPr>
      <w:rFonts w:asciiTheme="majorHAnsi" w:eastAsia="SimSun" w:hAnsiTheme="majorHAnsi"/>
      <w:sz w:val="56"/>
      <w:lang w:eastAsia="en-US"/>
    </w:rPr>
  </w:style>
  <w:style w:type="paragraph" w:customStyle="1" w:styleId="D5657BD598024703B8298F1BC39516DD">
    <w:name w:val="D5657BD598024703B8298F1BC39516DD"/>
  </w:style>
  <w:style w:type="character" w:customStyle="1" w:styleId="2">
    <w:name w:val="Автор 2"/>
    <w:uiPriority w:val="9"/>
    <w:qFormat/>
    <w:rPr>
      <w:sz w:val="22"/>
    </w:rPr>
  </w:style>
  <w:style w:type="paragraph" w:customStyle="1" w:styleId="14EB0A4AC6D3469C9323577F9D0D51D1">
    <w:name w:val="14EB0A4AC6D3469C9323577F9D0D51D1"/>
  </w:style>
  <w:style w:type="paragraph" w:customStyle="1" w:styleId="20">
    <w:name w:val="Текст 2"/>
    <w:link w:val="21"/>
    <w:uiPriority w:val="10"/>
    <w:qFormat/>
    <w:pPr>
      <w:spacing w:after="360" w:line="360" w:lineRule="auto"/>
      <w:jc w:val="right"/>
    </w:pPr>
    <w:rPr>
      <w:rFonts w:eastAsia="SimSun"/>
      <w:lang w:eastAsia="en-US"/>
    </w:rPr>
  </w:style>
  <w:style w:type="character" w:customStyle="1" w:styleId="21">
    <w:name w:val="Текст 2 (знак)"/>
    <w:basedOn w:val="a0"/>
    <w:link w:val="20"/>
    <w:uiPriority w:val="10"/>
    <w:rPr>
      <w:rFonts w:eastAsia="SimSun"/>
      <w:lang w:eastAsia="en-US"/>
    </w:rPr>
  </w:style>
  <w:style w:type="paragraph" w:customStyle="1" w:styleId="C31E31781B164104A9855F1A12A67DC9">
    <w:name w:val="C31E31781B164104A9855F1A12A67DC9"/>
  </w:style>
  <w:style w:type="paragraph" w:customStyle="1" w:styleId="7410B199B0404613A520C3D93ADF6139">
    <w:name w:val="7410B199B0404613A520C3D93ADF6139"/>
  </w:style>
  <w:style w:type="character" w:customStyle="1" w:styleId="3">
    <w:name w:val="Автор стихотворения 3"/>
    <w:basedOn w:val="a0"/>
    <w:uiPriority w:val="1"/>
    <w:qFormat/>
    <w:rPr>
      <w:rFonts w:asciiTheme="majorHAnsi" w:hAnsiTheme="majorHAnsi"/>
      <w:sz w:val="28"/>
    </w:rPr>
  </w:style>
  <w:style w:type="paragraph" w:customStyle="1" w:styleId="47051806541845C9BF4DCDF39CD74005">
    <w:name w:val="47051806541845C9BF4DCDF39CD74005"/>
  </w:style>
  <w:style w:type="paragraph" w:customStyle="1" w:styleId="30">
    <w:name w:val="Текст 3"/>
    <w:uiPriority w:val="12"/>
    <w:qFormat/>
    <w:pPr>
      <w:spacing w:line="480" w:lineRule="auto"/>
      <w:ind w:left="720"/>
    </w:pPr>
    <w:rPr>
      <w:rFonts w:eastAsia="SimSun"/>
      <w:color w:val="CC3300"/>
      <w:sz w:val="24"/>
      <w:lang w:eastAsia="en-US"/>
    </w:rPr>
  </w:style>
  <w:style w:type="paragraph" w:customStyle="1" w:styleId="F96A549045544280A86C143359A8244F">
    <w:name w:val="F96A549045544280A86C143359A8244F"/>
  </w:style>
  <w:style w:type="paragraph" w:customStyle="1" w:styleId="F0AED8BF36354B16832244EA54644EA1">
    <w:name w:val="F0AED8BF36354B16832244EA54644EA1"/>
  </w:style>
  <w:style w:type="paragraph" w:customStyle="1" w:styleId="523E115A6C0F4671BD59E7B5BC8B91AF">
    <w:name w:val="523E115A6C0F4671BD59E7B5BC8B91AF"/>
  </w:style>
  <w:style w:type="paragraph" w:customStyle="1" w:styleId="617F5DFDBCFF41229D013F8CAF46EB78">
    <w:name w:val="617F5DFDBCFF41229D013F8CAF46EB78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4BF2123BF57341F29E436FE4DFA90981">
    <w:name w:val="4BF2123BF57341F29E436FE4DFA90981"/>
  </w:style>
  <w:style w:type="paragraph" w:customStyle="1" w:styleId="15BFA5D4B56F4558932054579C79329F">
    <w:name w:val="15BFA5D4B56F4558932054579C79329F"/>
  </w:style>
  <w:style w:type="paragraph" w:customStyle="1" w:styleId="7A973D1209094782957FB6AEF6796DE2">
    <w:name w:val="7A973D1209094782957FB6AEF6796DE2"/>
  </w:style>
  <w:style w:type="paragraph" w:customStyle="1" w:styleId="5DC3525D87264B829CFB1CEB81A064FD">
    <w:name w:val="5DC3525D87264B829CFB1CEB81A064FD"/>
  </w:style>
  <w:style w:type="paragraph" w:customStyle="1" w:styleId="3D3E5DA8EE8F42F68E32D5D3C3EBE3FB">
    <w:name w:val="3D3E5DA8EE8F42F68E32D5D3C3EBE3FB"/>
  </w:style>
  <w:style w:type="paragraph" w:customStyle="1" w:styleId="A6107CDC3F544F4D81BEE1ADBEF36868">
    <w:name w:val="A6107CDC3F544F4D81BEE1ADBEF36868"/>
  </w:style>
  <w:style w:type="paragraph" w:customStyle="1" w:styleId="BBC8B91AFB9F4D949448699BBC4408FA">
    <w:name w:val="BBC8B91AFB9F4D949448699BBC4408FA"/>
  </w:style>
  <w:style w:type="paragraph" w:customStyle="1" w:styleId="4742393F7A8340068DF167182092F43D">
    <w:name w:val="4742393F7A8340068DF167182092F43D"/>
  </w:style>
  <w:style w:type="paragraph" w:customStyle="1" w:styleId="8D47B906C2B947F7B4FA7818EF91109E">
    <w:name w:val="8D47B906C2B947F7B4FA7818EF91109E"/>
  </w:style>
  <w:style w:type="paragraph" w:customStyle="1" w:styleId="204ED71EF6C143D88C53D9A3FF2E046D">
    <w:name w:val="204ED71EF6C143D88C53D9A3FF2E046D"/>
  </w:style>
  <w:style w:type="paragraph" w:customStyle="1" w:styleId="D47618AF4A66426AA5B8F11228B03BE0">
    <w:name w:val="D47618AF4A66426AA5B8F11228B03BE0"/>
  </w:style>
  <w:style w:type="paragraph" w:customStyle="1" w:styleId="CE1C68AA865D4AFA97BCB8B63A835EB1">
    <w:name w:val="CE1C68AA865D4AFA97BCB8B63A835EB1"/>
  </w:style>
  <w:style w:type="paragraph" w:customStyle="1" w:styleId="B82E4A1E1297486EAB4EE67676B5E323">
    <w:name w:val="B82E4A1E1297486EAB4EE67676B5E323"/>
    <w:rsid w:val="00BB6E90"/>
  </w:style>
  <w:style w:type="paragraph" w:customStyle="1" w:styleId="F4EE03FFC0604E28B5FC22836FB6653D">
    <w:name w:val="F4EE03FFC0604E28B5FC22836FB6653D"/>
    <w:rsid w:val="00BB6E90"/>
  </w:style>
  <w:style w:type="paragraph" w:customStyle="1" w:styleId="6EDE78E9B0644DF79EFB7AD45B3DE04A">
    <w:name w:val="6EDE78E9B0644DF79EFB7AD45B3DE04A"/>
    <w:rsid w:val="00BB6E90"/>
  </w:style>
  <w:style w:type="paragraph" w:customStyle="1" w:styleId="2F8519E7FC8A44B5ABF9BA9F9815A22D">
    <w:name w:val="2F8519E7FC8A44B5ABF9BA9F9815A22D"/>
    <w:rsid w:val="00BB6E90"/>
  </w:style>
  <w:style w:type="paragraph" w:customStyle="1" w:styleId="A53F7CA042E44BFAB608F38118A7B321">
    <w:name w:val="A53F7CA042E44BFAB608F38118A7B321"/>
    <w:rsid w:val="00BB6E90"/>
  </w:style>
  <w:style w:type="paragraph" w:customStyle="1" w:styleId="9D10F2DC7EA443569F4D03767C129C0B">
    <w:name w:val="9D10F2DC7EA443569F4D03767C129C0B"/>
    <w:rsid w:val="00BB6E90"/>
  </w:style>
  <w:style w:type="paragraph" w:customStyle="1" w:styleId="8670AC768BD24CE1A5A5B802690EB9B6">
    <w:name w:val="8670AC768BD24CE1A5A5B802690EB9B6"/>
    <w:rsid w:val="00BB6E90"/>
  </w:style>
  <w:style w:type="paragraph" w:customStyle="1" w:styleId="8321BE046AFD466A94706350D64B8FC7">
    <w:name w:val="8321BE046AFD466A94706350D64B8FC7"/>
    <w:rsid w:val="00BB6E90"/>
  </w:style>
  <w:style w:type="paragraph" w:customStyle="1" w:styleId="9BC8C07BC53B4DC0A5755657ABB42974">
    <w:name w:val="9BC8C07BC53B4DC0A5755657ABB42974"/>
    <w:rsid w:val="00BB6E90"/>
  </w:style>
  <w:style w:type="paragraph" w:customStyle="1" w:styleId="F20BA889B6FF41A9883BA84553B62CD0">
    <w:name w:val="F20BA889B6FF41A9883BA84553B62CD0"/>
    <w:rsid w:val="00BB6E90"/>
  </w:style>
  <w:style w:type="paragraph" w:customStyle="1" w:styleId="6899F7A2DBB747E384AFEEEC83474D38">
    <w:name w:val="6899F7A2DBB747E384AFEEEC83474D38"/>
    <w:rsid w:val="00BB6E90"/>
  </w:style>
  <w:style w:type="paragraph" w:customStyle="1" w:styleId="BF62A1A1DB5347BC88A9A73BF355587C">
    <w:name w:val="BF62A1A1DB5347BC88A9A73BF355587C"/>
    <w:rsid w:val="00BB6E90"/>
  </w:style>
  <w:style w:type="paragraph" w:customStyle="1" w:styleId="8F65D06BB63442E3A71F48C2CFE2D531">
    <w:name w:val="8F65D06BB63442E3A71F48C2CFE2D531"/>
    <w:rsid w:val="00BB6E90"/>
  </w:style>
  <w:style w:type="paragraph" w:customStyle="1" w:styleId="C2CEC4594DFA4D5AB3A58C68CBAE01E6">
    <w:name w:val="C2CEC4594DFA4D5AB3A58C68CBAE01E6"/>
    <w:rsid w:val="00BB6E90"/>
  </w:style>
  <w:style w:type="paragraph" w:customStyle="1" w:styleId="A05219151D36444BA206F10A93B402C5">
    <w:name w:val="A05219151D36444BA206F10A93B402C5"/>
    <w:rsid w:val="00BB6E90"/>
  </w:style>
  <w:style w:type="paragraph" w:customStyle="1" w:styleId="84A7227930604DD08BFF01755E609F0A">
    <w:name w:val="84A7227930604DD08BFF01755E609F0A"/>
    <w:rsid w:val="00BB6E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pageBreakBefore/>
      <w:outlineLvl w:val="0"/>
    </w:pPr>
    <w:rPr>
      <w:rFonts w:asciiTheme="majorHAnsi" w:eastAsia="SimSun" w:hAnsiTheme="majorHAnsi"/>
      <w:sz w:val="5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D9992BD69C94E8F8F177F9EBE4B62D1">
    <w:name w:val="ED9992BD69C94E8F8F177F9EBE4B62D1"/>
  </w:style>
  <w:style w:type="paragraph" w:customStyle="1" w:styleId="AC240B80EEFC4258AFE9C2A7E4CF87CA">
    <w:name w:val="AC240B80EEFC4258AFE9C2A7E4CF87CA"/>
  </w:style>
  <w:style w:type="paragraph" w:customStyle="1" w:styleId="7C23DC45B4114298B029EEC3EAEBDFCD">
    <w:name w:val="7C23DC45B4114298B029EEC3EAEBDFCD"/>
  </w:style>
  <w:style w:type="paragraph" w:customStyle="1" w:styleId="AE7E0B88D31C4E5CBB62B1F77EC8F89C">
    <w:name w:val="AE7E0B88D31C4E5CBB62B1F77EC8F89C"/>
  </w:style>
  <w:style w:type="paragraph" w:customStyle="1" w:styleId="48C892D6288C4040B4CDB910E0CAC0B5">
    <w:name w:val="48C892D6288C4040B4CDB910E0CAC0B5"/>
  </w:style>
  <w:style w:type="paragraph" w:customStyle="1" w:styleId="A44D0058DBF24A2B8B9D468B6D1287DD">
    <w:name w:val="A44D0058DBF24A2B8B9D468B6D1287DD"/>
  </w:style>
  <w:style w:type="paragraph" w:customStyle="1" w:styleId="61E86625279647949E53C8D5313F2A94">
    <w:name w:val="61E86625279647949E53C8D5313F2A94"/>
  </w:style>
  <w:style w:type="paragraph" w:customStyle="1" w:styleId="B1E80AED87BD48268A2F297A7487B66A">
    <w:name w:val="B1E80AED87BD48268A2F297A7487B66A"/>
  </w:style>
  <w:style w:type="paragraph" w:customStyle="1" w:styleId="9E116B61F211494DB4E3F0CD2D11F7AD">
    <w:name w:val="9E116B61F211494DB4E3F0CD2D11F7AD"/>
  </w:style>
  <w:style w:type="paragraph" w:customStyle="1" w:styleId="6293E6F683D745D88A7D005678C1FF65">
    <w:name w:val="6293E6F683D745D88A7D005678C1FF65"/>
  </w:style>
  <w:style w:type="paragraph" w:customStyle="1" w:styleId="2961759F21334329A1F64D05E6D96BE3">
    <w:name w:val="2961759F21334329A1F64D05E6D96BE3"/>
  </w:style>
  <w:style w:type="paragraph" w:customStyle="1" w:styleId="0AB7B6825FB4465CA139A6DF24001BD8">
    <w:name w:val="0AB7B6825FB4465CA139A6DF24001BD8"/>
  </w:style>
  <w:style w:type="paragraph" w:customStyle="1" w:styleId="3C0C37036E1149CD9115E213BDB0B096">
    <w:name w:val="3C0C37036E1149CD9115E213BDB0B096"/>
  </w:style>
  <w:style w:type="paragraph" w:customStyle="1" w:styleId="EAAFBDE9EA0340E78AA2EEAD5BA9224B">
    <w:name w:val="EAAFBDE9EA0340E78AA2EEAD5BA9224B"/>
  </w:style>
  <w:style w:type="paragraph" w:customStyle="1" w:styleId="E8A9A655097E4B1AA7BBA81D0B0E9F79">
    <w:name w:val="E8A9A655097E4B1AA7BBA81D0B0E9F79"/>
  </w:style>
  <w:style w:type="paragraph" w:customStyle="1" w:styleId="8D9D381A645D480B8F8A5D8A0528EB46">
    <w:name w:val="8D9D381A645D480B8F8A5D8A0528EB46"/>
  </w:style>
  <w:style w:type="paragraph" w:customStyle="1" w:styleId="455327C9F73046F5A71A48FEF8810E0D">
    <w:name w:val="455327C9F73046F5A71A48FEF8810E0D"/>
  </w:style>
  <w:style w:type="paragraph" w:customStyle="1" w:styleId="D5123C33D10A447091A2985B598905DE">
    <w:name w:val="D5123C33D10A447091A2985B598905DE"/>
  </w:style>
  <w:style w:type="paragraph" w:customStyle="1" w:styleId="CCB82BD48B484D129F59B3439D441D96">
    <w:name w:val="CCB82BD48B484D129F59B3439D441D96"/>
  </w:style>
  <w:style w:type="paragraph" w:customStyle="1" w:styleId="BEFF92F2D44F496CB15CE52510794738">
    <w:name w:val="BEFF92F2D44F496CB15CE52510794738"/>
  </w:style>
  <w:style w:type="paragraph" w:customStyle="1" w:styleId="3662F6EAF1E74B80BE6B152456B83C72">
    <w:name w:val="3662F6EAF1E74B80BE6B152456B83C72"/>
  </w:style>
  <w:style w:type="paragraph" w:customStyle="1" w:styleId="11">
    <w:name w:val="Название 1"/>
    <w:next w:val="a"/>
    <w:link w:val="12"/>
    <w:uiPriority w:val="5"/>
    <w:qFormat/>
    <w:pPr>
      <w:pageBreakBefore/>
      <w:spacing w:after="360"/>
    </w:pPr>
    <w:rPr>
      <w:rFonts w:asciiTheme="majorHAnsi" w:eastAsia="SimSun" w:hAnsiTheme="majorHAnsi"/>
      <w:color w:val="5F497A" w:themeColor="accent4" w:themeShade="BF"/>
      <w:sz w:val="56"/>
      <w:lang w:eastAsia="en-US"/>
    </w:rPr>
  </w:style>
  <w:style w:type="character" w:customStyle="1" w:styleId="12">
    <w:name w:val="Название 1 (знак)"/>
    <w:basedOn w:val="a0"/>
    <w:link w:val="11"/>
    <w:uiPriority w:val="5"/>
    <w:rPr>
      <w:rFonts w:asciiTheme="majorHAnsi" w:eastAsia="SimSun" w:hAnsiTheme="majorHAnsi"/>
      <w:color w:val="5F497A" w:themeColor="accent4" w:themeShade="BF"/>
      <w:sz w:val="56"/>
      <w:lang w:eastAsia="en-US"/>
    </w:rPr>
  </w:style>
  <w:style w:type="paragraph" w:customStyle="1" w:styleId="5B75C51C0C9249659D09B7FBA92A2513">
    <w:name w:val="5B75C51C0C9249659D09B7FBA92A2513"/>
  </w:style>
  <w:style w:type="character" w:customStyle="1" w:styleId="13">
    <w:name w:val="Автор 1"/>
    <w:uiPriority w:val="6"/>
    <w:qFormat/>
    <w:rPr>
      <w:rFonts w:asciiTheme="majorHAnsi" w:hAnsiTheme="majorHAnsi"/>
      <w:sz w:val="24"/>
    </w:rPr>
  </w:style>
  <w:style w:type="paragraph" w:customStyle="1" w:styleId="28252E34D90A452BBD82E23D7F7F532E">
    <w:name w:val="28252E34D90A452BBD82E23D7F7F532E"/>
  </w:style>
  <w:style w:type="paragraph" w:customStyle="1" w:styleId="14">
    <w:name w:val="Текст 1"/>
    <w:link w:val="15"/>
    <w:uiPriority w:val="7"/>
    <w:qFormat/>
    <w:pPr>
      <w:spacing w:after="120" w:line="240" w:lineRule="auto"/>
      <w:jc w:val="center"/>
    </w:pPr>
    <w:rPr>
      <w:rFonts w:asciiTheme="majorHAnsi" w:eastAsia="SimSun" w:hAnsiTheme="majorHAnsi"/>
      <w:lang w:eastAsia="en-US"/>
    </w:rPr>
  </w:style>
  <w:style w:type="character" w:customStyle="1" w:styleId="15">
    <w:name w:val="Текст 1 (знак)"/>
    <w:basedOn w:val="a0"/>
    <w:link w:val="14"/>
    <w:uiPriority w:val="7"/>
    <w:rPr>
      <w:rFonts w:asciiTheme="majorHAnsi" w:eastAsia="SimSun" w:hAnsiTheme="majorHAnsi"/>
      <w:lang w:eastAsia="en-US"/>
    </w:rPr>
  </w:style>
  <w:style w:type="paragraph" w:customStyle="1" w:styleId="F2449B27A5324B7DB7D8FF9DD74400F0">
    <w:name w:val="F2449B27A5324B7DB7D8FF9DD74400F0"/>
  </w:style>
  <w:style w:type="character" w:customStyle="1" w:styleId="10">
    <w:name w:val="Заголовок 1 Знак"/>
    <w:basedOn w:val="a0"/>
    <w:link w:val="1"/>
    <w:uiPriority w:val="3"/>
    <w:rPr>
      <w:rFonts w:asciiTheme="majorHAnsi" w:eastAsia="SimSun" w:hAnsiTheme="majorHAnsi"/>
      <w:sz w:val="56"/>
      <w:lang w:eastAsia="en-US"/>
    </w:rPr>
  </w:style>
  <w:style w:type="paragraph" w:customStyle="1" w:styleId="D5657BD598024703B8298F1BC39516DD">
    <w:name w:val="D5657BD598024703B8298F1BC39516DD"/>
  </w:style>
  <w:style w:type="character" w:customStyle="1" w:styleId="2">
    <w:name w:val="Автор 2"/>
    <w:uiPriority w:val="9"/>
    <w:qFormat/>
    <w:rPr>
      <w:sz w:val="22"/>
    </w:rPr>
  </w:style>
  <w:style w:type="paragraph" w:customStyle="1" w:styleId="14EB0A4AC6D3469C9323577F9D0D51D1">
    <w:name w:val="14EB0A4AC6D3469C9323577F9D0D51D1"/>
  </w:style>
  <w:style w:type="paragraph" w:customStyle="1" w:styleId="20">
    <w:name w:val="Текст 2"/>
    <w:link w:val="21"/>
    <w:uiPriority w:val="10"/>
    <w:qFormat/>
    <w:pPr>
      <w:spacing w:after="360" w:line="360" w:lineRule="auto"/>
      <w:jc w:val="right"/>
    </w:pPr>
    <w:rPr>
      <w:rFonts w:eastAsia="SimSun"/>
      <w:lang w:eastAsia="en-US"/>
    </w:rPr>
  </w:style>
  <w:style w:type="character" w:customStyle="1" w:styleId="21">
    <w:name w:val="Текст 2 (знак)"/>
    <w:basedOn w:val="a0"/>
    <w:link w:val="20"/>
    <w:uiPriority w:val="10"/>
    <w:rPr>
      <w:rFonts w:eastAsia="SimSun"/>
      <w:lang w:eastAsia="en-US"/>
    </w:rPr>
  </w:style>
  <w:style w:type="paragraph" w:customStyle="1" w:styleId="C31E31781B164104A9855F1A12A67DC9">
    <w:name w:val="C31E31781B164104A9855F1A12A67DC9"/>
  </w:style>
  <w:style w:type="paragraph" w:customStyle="1" w:styleId="7410B199B0404613A520C3D93ADF6139">
    <w:name w:val="7410B199B0404613A520C3D93ADF6139"/>
  </w:style>
  <w:style w:type="character" w:customStyle="1" w:styleId="3">
    <w:name w:val="Автор стихотворения 3"/>
    <w:basedOn w:val="a0"/>
    <w:uiPriority w:val="1"/>
    <w:qFormat/>
    <w:rPr>
      <w:rFonts w:asciiTheme="majorHAnsi" w:hAnsiTheme="majorHAnsi"/>
      <w:sz w:val="28"/>
    </w:rPr>
  </w:style>
  <w:style w:type="paragraph" w:customStyle="1" w:styleId="47051806541845C9BF4DCDF39CD74005">
    <w:name w:val="47051806541845C9BF4DCDF39CD74005"/>
  </w:style>
  <w:style w:type="paragraph" w:customStyle="1" w:styleId="30">
    <w:name w:val="Текст 3"/>
    <w:uiPriority w:val="12"/>
    <w:qFormat/>
    <w:pPr>
      <w:spacing w:line="480" w:lineRule="auto"/>
      <w:ind w:left="720"/>
    </w:pPr>
    <w:rPr>
      <w:rFonts w:eastAsia="SimSun"/>
      <w:color w:val="CC3300"/>
      <w:sz w:val="24"/>
      <w:lang w:eastAsia="en-US"/>
    </w:rPr>
  </w:style>
  <w:style w:type="paragraph" w:customStyle="1" w:styleId="F96A549045544280A86C143359A8244F">
    <w:name w:val="F96A549045544280A86C143359A8244F"/>
  </w:style>
  <w:style w:type="paragraph" w:customStyle="1" w:styleId="F0AED8BF36354B16832244EA54644EA1">
    <w:name w:val="F0AED8BF36354B16832244EA54644EA1"/>
  </w:style>
  <w:style w:type="paragraph" w:customStyle="1" w:styleId="523E115A6C0F4671BD59E7B5BC8B91AF">
    <w:name w:val="523E115A6C0F4671BD59E7B5BC8B91AF"/>
  </w:style>
  <w:style w:type="paragraph" w:customStyle="1" w:styleId="617F5DFDBCFF41229D013F8CAF46EB78">
    <w:name w:val="617F5DFDBCFF41229D013F8CAF46EB78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4BF2123BF57341F29E436FE4DFA90981">
    <w:name w:val="4BF2123BF57341F29E436FE4DFA90981"/>
  </w:style>
  <w:style w:type="paragraph" w:customStyle="1" w:styleId="15BFA5D4B56F4558932054579C79329F">
    <w:name w:val="15BFA5D4B56F4558932054579C79329F"/>
  </w:style>
  <w:style w:type="paragraph" w:customStyle="1" w:styleId="7A973D1209094782957FB6AEF6796DE2">
    <w:name w:val="7A973D1209094782957FB6AEF6796DE2"/>
  </w:style>
  <w:style w:type="paragraph" w:customStyle="1" w:styleId="5DC3525D87264B829CFB1CEB81A064FD">
    <w:name w:val="5DC3525D87264B829CFB1CEB81A064FD"/>
  </w:style>
  <w:style w:type="paragraph" w:customStyle="1" w:styleId="3D3E5DA8EE8F42F68E32D5D3C3EBE3FB">
    <w:name w:val="3D3E5DA8EE8F42F68E32D5D3C3EBE3FB"/>
  </w:style>
  <w:style w:type="paragraph" w:customStyle="1" w:styleId="A6107CDC3F544F4D81BEE1ADBEF36868">
    <w:name w:val="A6107CDC3F544F4D81BEE1ADBEF36868"/>
  </w:style>
  <w:style w:type="paragraph" w:customStyle="1" w:styleId="BBC8B91AFB9F4D949448699BBC4408FA">
    <w:name w:val="BBC8B91AFB9F4D949448699BBC4408FA"/>
  </w:style>
  <w:style w:type="paragraph" w:customStyle="1" w:styleId="4742393F7A8340068DF167182092F43D">
    <w:name w:val="4742393F7A8340068DF167182092F43D"/>
  </w:style>
  <w:style w:type="paragraph" w:customStyle="1" w:styleId="8D47B906C2B947F7B4FA7818EF91109E">
    <w:name w:val="8D47B906C2B947F7B4FA7818EF91109E"/>
  </w:style>
  <w:style w:type="paragraph" w:customStyle="1" w:styleId="204ED71EF6C143D88C53D9A3FF2E046D">
    <w:name w:val="204ED71EF6C143D88C53D9A3FF2E046D"/>
  </w:style>
  <w:style w:type="paragraph" w:customStyle="1" w:styleId="D47618AF4A66426AA5B8F11228B03BE0">
    <w:name w:val="D47618AF4A66426AA5B8F11228B03BE0"/>
  </w:style>
  <w:style w:type="paragraph" w:customStyle="1" w:styleId="CE1C68AA865D4AFA97BCB8B63A835EB1">
    <w:name w:val="CE1C68AA865D4AFA97BCB8B63A835EB1"/>
  </w:style>
  <w:style w:type="paragraph" w:customStyle="1" w:styleId="B82E4A1E1297486EAB4EE67676B5E323">
    <w:name w:val="B82E4A1E1297486EAB4EE67676B5E323"/>
    <w:rsid w:val="00BB6E90"/>
  </w:style>
  <w:style w:type="paragraph" w:customStyle="1" w:styleId="F4EE03FFC0604E28B5FC22836FB6653D">
    <w:name w:val="F4EE03FFC0604E28B5FC22836FB6653D"/>
    <w:rsid w:val="00BB6E90"/>
  </w:style>
  <w:style w:type="paragraph" w:customStyle="1" w:styleId="6EDE78E9B0644DF79EFB7AD45B3DE04A">
    <w:name w:val="6EDE78E9B0644DF79EFB7AD45B3DE04A"/>
    <w:rsid w:val="00BB6E90"/>
  </w:style>
  <w:style w:type="paragraph" w:customStyle="1" w:styleId="2F8519E7FC8A44B5ABF9BA9F9815A22D">
    <w:name w:val="2F8519E7FC8A44B5ABF9BA9F9815A22D"/>
    <w:rsid w:val="00BB6E90"/>
  </w:style>
  <w:style w:type="paragraph" w:customStyle="1" w:styleId="A53F7CA042E44BFAB608F38118A7B321">
    <w:name w:val="A53F7CA042E44BFAB608F38118A7B321"/>
    <w:rsid w:val="00BB6E90"/>
  </w:style>
  <w:style w:type="paragraph" w:customStyle="1" w:styleId="9D10F2DC7EA443569F4D03767C129C0B">
    <w:name w:val="9D10F2DC7EA443569F4D03767C129C0B"/>
    <w:rsid w:val="00BB6E90"/>
  </w:style>
  <w:style w:type="paragraph" w:customStyle="1" w:styleId="8670AC768BD24CE1A5A5B802690EB9B6">
    <w:name w:val="8670AC768BD24CE1A5A5B802690EB9B6"/>
    <w:rsid w:val="00BB6E90"/>
  </w:style>
  <w:style w:type="paragraph" w:customStyle="1" w:styleId="8321BE046AFD466A94706350D64B8FC7">
    <w:name w:val="8321BE046AFD466A94706350D64B8FC7"/>
    <w:rsid w:val="00BB6E90"/>
  </w:style>
  <w:style w:type="paragraph" w:customStyle="1" w:styleId="9BC8C07BC53B4DC0A5755657ABB42974">
    <w:name w:val="9BC8C07BC53B4DC0A5755657ABB42974"/>
    <w:rsid w:val="00BB6E90"/>
  </w:style>
  <w:style w:type="paragraph" w:customStyle="1" w:styleId="F20BA889B6FF41A9883BA84553B62CD0">
    <w:name w:val="F20BA889B6FF41A9883BA84553B62CD0"/>
    <w:rsid w:val="00BB6E90"/>
  </w:style>
  <w:style w:type="paragraph" w:customStyle="1" w:styleId="6899F7A2DBB747E384AFEEEC83474D38">
    <w:name w:val="6899F7A2DBB747E384AFEEEC83474D38"/>
    <w:rsid w:val="00BB6E90"/>
  </w:style>
  <w:style w:type="paragraph" w:customStyle="1" w:styleId="BF62A1A1DB5347BC88A9A73BF355587C">
    <w:name w:val="BF62A1A1DB5347BC88A9A73BF355587C"/>
    <w:rsid w:val="00BB6E90"/>
  </w:style>
  <w:style w:type="paragraph" w:customStyle="1" w:styleId="8F65D06BB63442E3A71F48C2CFE2D531">
    <w:name w:val="8F65D06BB63442E3A71F48C2CFE2D531"/>
    <w:rsid w:val="00BB6E90"/>
  </w:style>
  <w:style w:type="paragraph" w:customStyle="1" w:styleId="C2CEC4594DFA4D5AB3A58C68CBAE01E6">
    <w:name w:val="C2CEC4594DFA4D5AB3A58C68CBAE01E6"/>
    <w:rsid w:val="00BB6E90"/>
  </w:style>
  <w:style w:type="paragraph" w:customStyle="1" w:styleId="A05219151D36444BA206F10A93B402C5">
    <w:name w:val="A05219151D36444BA206F10A93B402C5"/>
    <w:rsid w:val="00BB6E90"/>
  </w:style>
  <w:style w:type="paragraph" w:customStyle="1" w:styleId="84A7227930604DD08BFF01755E609F0A">
    <w:name w:val="84A7227930604DD08BFF01755E609F0A"/>
    <w:rsid w:val="00BB6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1D19E-38D8-4481-A2E5-D444A531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Книга стихов</Template>
  <TotalTime>0</TotalTime>
  <Pages>28</Pages>
  <Words>2647</Words>
  <Characters>15094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2020-02-24T05:51:00Z</dcterms:created>
  <dcterms:modified xsi:type="dcterms:W3CDTF">2020-02-26T02:43:00Z</dcterms:modified>
</cp:coreProperties>
</file>